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1E53" w14:textId="77777777" w:rsidR="00C51B1C" w:rsidRPr="00256E7C" w:rsidRDefault="00C51B1C" w:rsidP="00BE6A62">
      <w:pPr>
        <w:pStyle w:val="DJCSbody"/>
        <w:sectPr w:rsidR="00C51B1C" w:rsidRPr="00256E7C" w:rsidSect="006600B8">
          <w:headerReference w:type="default" r:id="rId11"/>
          <w:footerReference w:type="default" r:id="rId12"/>
          <w:headerReference w:type="first" r:id="rId13"/>
          <w:type w:val="continuous"/>
          <w:pgSz w:w="11906" w:h="16838" w:code="9"/>
          <w:pgMar w:top="1440" w:right="1440" w:bottom="1440" w:left="1440" w:header="283" w:footer="680" w:gutter="0"/>
          <w:cols w:space="720"/>
          <w:titlePg/>
          <w:docGrid w:linePitch="360"/>
        </w:sectPr>
      </w:pPr>
    </w:p>
    <w:p w14:paraId="1FC41A1D" w14:textId="77777777" w:rsidR="001D2A2D" w:rsidRDefault="001D2A2D" w:rsidP="00BE6A62">
      <w:pPr>
        <w:pStyle w:val="DJCSbody"/>
      </w:pPr>
    </w:p>
    <w:p w14:paraId="412A9AB5" w14:textId="77777777" w:rsidR="0084768A" w:rsidRDefault="0084768A" w:rsidP="00BE6A62">
      <w:pPr>
        <w:pStyle w:val="DJCSbody"/>
      </w:pPr>
    </w:p>
    <w:tbl>
      <w:tblPr>
        <w:tblW w:w="10093" w:type="dxa"/>
        <w:tblCellMar>
          <w:left w:w="0" w:type="dxa"/>
          <w:right w:w="0" w:type="dxa"/>
        </w:tblCellMar>
        <w:tblLook w:val="04A0" w:firstRow="1" w:lastRow="0" w:firstColumn="1" w:lastColumn="0" w:noHBand="0" w:noVBand="1"/>
      </w:tblPr>
      <w:tblGrid>
        <w:gridCol w:w="10093"/>
      </w:tblGrid>
      <w:tr w:rsidR="00B461C5" w:rsidRPr="003072C6" w14:paraId="613A9A8C" w14:textId="77777777">
        <w:trPr>
          <w:trHeight w:val="2552"/>
        </w:trPr>
        <w:tc>
          <w:tcPr>
            <w:tcW w:w="10093" w:type="dxa"/>
          </w:tcPr>
          <w:p w14:paraId="1A7DF93C" w14:textId="3EC13123" w:rsidR="00B461C5" w:rsidRPr="00E151D6" w:rsidRDefault="006A155D">
            <w:pPr>
              <w:pStyle w:val="DJCSreportmaintitlecover"/>
              <w:rPr>
                <w:color w:val="FFFFFF" w:themeColor="background1"/>
                <w:sz w:val="72"/>
                <w:szCs w:val="56"/>
              </w:rPr>
            </w:pPr>
            <w:r w:rsidRPr="00E151D6">
              <w:rPr>
                <w:color w:val="FFFFFF" w:themeColor="background1"/>
                <w:sz w:val="72"/>
                <w:szCs w:val="56"/>
              </w:rPr>
              <w:t>Creating Safer Places</w:t>
            </w:r>
          </w:p>
          <w:p w14:paraId="6D1C62A9" w14:textId="77777777" w:rsidR="00E151D6" w:rsidRPr="00E151D6" w:rsidRDefault="0000279B">
            <w:pPr>
              <w:pStyle w:val="DJCSreportsubtitlecover"/>
              <w:rPr>
                <w:b/>
                <w:bCs/>
                <w:color w:val="FFFFFF" w:themeColor="background1"/>
                <w:sz w:val="40"/>
                <w:szCs w:val="36"/>
              </w:rPr>
            </w:pPr>
            <w:r w:rsidRPr="00E151D6">
              <w:rPr>
                <w:b/>
                <w:bCs/>
                <w:color w:val="FFFFFF" w:themeColor="background1"/>
                <w:sz w:val="40"/>
                <w:szCs w:val="36"/>
              </w:rPr>
              <w:t>Guidelines</w:t>
            </w:r>
          </w:p>
          <w:p w14:paraId="6DCF205A" w14:textId="2FF535C4" w:rsidR="00B461C5" w:rsidRPr="00E151D6" w:rsidRDefault="0067769B">
            <w:pPr>
              <w:pStyle w:val="DJCSreportsubtitlecover"/>
              <w:rPr>
                <w:color w:val="FFFFFF" w:themeColor="background1"/>
                <w:sz w:val="40"/>
                <w:szCs w:val="36"/>
              </w:rPr>
            </w:pPr>
            <w:r w:rsidRPr="00E151D6">
              <w:rPr>
                <w:color w:val="FFFFFF" w:themeColor="background1"/>
                <w:sz w:val="40"/>
                <w:szCs w:val="36"/>
              </w:rPr>
              <w:t>September</w:t>
            </w:r>
            <w:r w:rsidR="00DE511F" w:rsidRPr="00E151D6">
              <w:rPr>
                <w:color w:val="FFFFFF" w:themeColor="background1"/>
                <w:sz w:val="40"/>
                <w:szCs w:val="36"/>
              </w:rPr>
              <w:t xml:space="preserve"> 2026</w:t>
            </w:r>
          </w:p>
          <w:p w14:paraId="3E190752" w14:textId="70C0E14C" w:rsidR="00B461C5" w:rsidRPr="003072C6" w:rsidRDefault="00B461C5">
            <w:pPr>
              <w:pStyle w:val="DJCSreportsubtitlecover"/>
            </w:pPr>
          </w:p>
        </w:tc>
      </w:tr>
    </w:tbl>
    <w:p w14:paraId="2047CAD2" w14:textId="77777777" w:rsidR="00B461C5" w:rsidRPr="00256E7C" w:rsidRDefault="00B461C5" w:rsidP="00B461C5">
      <w:pPr>
        <w:pStyle w:val="DJCSbody"/>
        <w:sectPr w:rsidR="00B461C5" w:rsidRPr="00256E7C" w:rsidSect="006E5DBA">
          <w:headerReference w:type="even" r:id="rId14"/>
          <w:headerReference w:type="default" r:id="rId15"/>
          <w:footerReference w:type="default" r:id="rId16"/>
          <w:headerReference w:type="first" r:id="rId17"/>
          <w:type w:val="continuous"/>
          <w:pgSz w:w="11906" w:h="16838" w:code="9"/>
          <w:pgMar w:top="1985" w:right="851" w:bottom="1134" w:left="851" w:header="454" w:footer="567" w:gutter="0"/>
          <w:cols w:space="720"/>
          <w:titlePg/>
          <w:docGrid w:linePitch="360"/>
        </w:sectPr>
      </w:pPr>
    </w:p>
    <w:p w14:paraId="7D3CAB95" w14:textId="77777777" w:rsidR="00B461C5" w:rsidRDefault="00B461C5" w:rsidP="00B461C5">
      <w:pPr>
        <w:pStyle w:val="DJCSbody"/>
      </w:pPr>
    </w:p>
    <w:p w14:paraId="1B8F7668" w14:textId="77777777" w:rsidR="00B461C5" w:rsidRDefault="00B461C5" w:rsidP="00B461C5">
      <w:pPr>
        <w:pStyle w:val="DJCSbody"/>
      </w:pPr>
    </w:p>
    <w:p w14:paraId="69BE303F" w14:textId="77777777" w:rsidR="002430EB" w:rsidRDefault="002430EB" w:rsidP="000B1380">
      <w:pPr>
        <w:pStyle w:val="DJCSTOCheadingreport"/>
        <w:sectPr w:rsidR="002430EB" w:rsidSect="006E5DBA">
          <w:headerReference w:type="even" r:id="rId18"/>
          <w:headerReference w:type="default" r:id="rId19"/>
          <w:footerReference w:type="default" r:id="rId20"/>
          <w:headerReference w:type="first" r:id="rId21"/>
          <w:type w:val="continuous"/>
          <w:pgSz w:w="11906" w:h="16838" w:code="9"/>
          <w:pgMar w:top="1871" w:right="851" w:bottom="1588" w:left="851" w:header="1106" w:footer="567" w:gutter="0"/>
          <w:cols w:space="720"/>
          <w:docGrid w:linePitch="360"/>
        </w:sectPr>
      </w:pPr>
    </w:p>
    <w:p w14:paraId="18051411" w14:textId="77777777" w:rsidR="00DE22F4" w:rsidRDefault="00DE22F4" w:rsidP="000B1380">
      <w:pPr>
        <w:pStyle w:val="DJCSTOCheadingreport"/>
      </w:pPr>
    </w:p>
    <w:p w14:paraId="404DD121" w14:textId="42DF9FDF" w:rsidR="00AC0C3B" w:rsidRPr="00711B0C" w:rsidRDefault="002B124B" w:rsidP="000B1380">
      <w:pPr>
        <w:pStyle w:val="DJCSTOCheadingreport"/>
      </w:pPr>
      <w:r>
        <w:t>Table of c</w:t>
      </w:r>
      <w:r w:rsidR="00AC0C3B" w:rsidRPr="00711B0C">
        <w:t>ontents</w:t>
      </w:r>
    </w:p>
    <w:p w14:paraId="69019CA4" w14:textId="612D0C5E" w:rsidR="00850DA3" w:rsidRDefault="00BE6A62">
      <w:pPr>
        <w:pStyle w:val="TOC1"/>
        <w:rPr>
          <w:rFonts w:asciiTheme="minorHAnsi" w:eastAsiaTheme="minorEastAsia" w:hAnsiTheme="minorHAnsi" w:cstheme="minorBidi"/>
          <w:b w:val="0"/>
          <w:color w:val="auto"/>
          <w:kern w:val="2"/>
          <w:sz w:val="24"/>
          <w:szCs w:val="24"/>
          <w:lang w:eastAsia="en-AU"/>
          <w14:ligatures w14:val="standardContextual"/>
        </w:rPr>
      </w:pPr>
      <w:r>
        <w:rPr>
          <w:b w:val="0"/>
          <w:noProof w:val="0"/>
        </w:rPr>
        <w:fldChar w:fldCharType="begin"/>
      </w:r>
      <w:r>
        <w:rPr>
          <w:b w:val="0"/>
          <w:noProof w:val="0"/>
        </w:rPr>
        <w:instrText xml:space="preserve"> TOC \o "1-3" \h \z \u </w:instrText>
      </w:r>
      <w:r>
        <w:rPr>
          <w:b w:val="0"/>
          <w:noProof w:val="0"/>
        </w:rPr>
        <w:fldChar w:fldCharType="separate"/>
      </w:r>
      <w:hyperlink w:anchor="_Toc238562411" w:history="1">
        <w:r w:rsidR="00850DA3" w:rsidRPr="003D0D98">
          <w:rPr>
            <w:rStyle w:val="Hyperlink"/>
          </w:rPr>
          <w:t>1.</w:t>
        </w:r>
        <w:r w:rsidR="00850DA3">
          <w:rPr>
            <w:rFonts w:asciiTheme="minorHAnsi" w:eastAsiaTheme="minorEastAsia" w:hAnsiTheme="minorHAnsi" w:cstheme="minorBidi"/>
            <w:b w:val="0"/>
            <w:color w:val="auto"/>
            <w:kern w:val="2"/>
            <w:sz w:val="24"/>
            <w:szCs w:val="24"/>
            <w:lang w:eastAsia="en-AU"/>
            <w14:ligatures w14:val="standardContextual"/>
          </w:rPr>
          <w:tab/>
        </w:r>
        <w:r w:rsidR="00850DA3" w:rsidRPr="003D0D98">
          <w:rPr>
            <w:rStyle w:val="Hyperlink"/>
          </w:rPr>
          <w:t>Overview</w:t>
        </w:r>
        <w:r w:rsidR="00850DA3">
          <w:rPr>
            <w:webHidden/>
          </w:rPr>
          <w:tab/>
        </w:r>
        <w:r w:rsidR="00850DA3">
          <w:rPr>
            <w:webHidden/>
          </w:rPr>
          <w:fldChar w:fldCharType="begin"/>
        </w:r>
        <w:r w:rsidR="00850DA3">
          <w:rPr>
            <w:webHidden/>
          </w:rPr>
          <w:instrText xml:space="preserve"> PAGEREF _Toc238562411 \h </w:instrText>
        </w:r>
        <w:r w:rsidR="00850DA3">
          <w:rPr>
            <w:webHidden/>
          </w:rPr>
        </w:r>
        <w:r w:rsidR="00850DA3">
          <w:rPr>
            <w:webHidden/>
          </w:rPr>
          <w:fldChar w:fldCharType="separate"/>
        </w:r>
        <w:r w:rsidR="00850DA3">
          <w:rPr>
            <w:webHidden/>
          </w:rPr>
          <w:t>3</w:t>
        </w:r>
        <w:r w:rsidR="00850DA3">
          <w:rPr>
            <w:webHidden/>
          </w:rPr>
          <w:fldChar w:fldCharType="end"/>
        </w:r>
      </w:hyperlink>
    </w:p>
    <w:p w14:paraId="7DE32BC5" w14:textId="7690307E"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2" w:history="1">
        <w:r w:rsidRPr="003D0D98">
          <w:rPr>
            <w:rStyle w:val="Hyperlink"/>
          </w:rPr>
          <w:t>2.</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Why is the Victorian government funding these grants?</w:t>
        </w:r>
        <w:r>
          <w:rPr>
            <w:webHidden/>
          </w:rPr>
          <w:tab/>
        </w:r>
        <w:r>
          <w:rPr>
            <w:webHidden/>
          </w:rPr>
          <w:fldChar w:fldCharType="begin"/>
        </w:r>
        <w:r>
          <w:rPr>
            <w:webHidden/>
          </w:rPr>
          <w:instrText xml:space="preserve"> PAGEREF _Toc238562412 \h </w:instrText>
        </w:r>
        <w:r>
          <w:rPr>
            <w:webHidden/>
          </w:rPr>
        </w:r>
        <w:r>
          <w:rPr>
            <w:webHidden/>
          </w:rPr>
          <w:fldChar w:fldCharType="separate"/>
        </w:r>
        <w:r>
          <w:rPr>
            <w:webHidden/>
          </w:rPr>
          <w:t>3</w:t>
        </w:r>
        <w:r>
          <w:rPr>
            <w:webHidden/>
          </w:rPr>
          <w:fldChar w:fldCharType="end"/>
        </w:r>
      </w:hyperlink>
    </w:p>
    <w:p w14:paraId="0F132FDD" w14:textId="0993CF70"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3" w:history="1">
        <w:r w:rsidRPr="003D0D98">
          <w:rPr>
            <w:rStyle w:val="Hyperlink"/>
          </w:rPr>
          <w:t>3.</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Application and assessment process</w:t>
        </w:r>
        <w:r>
          <w:rPr>
            <w:webHidden/>
          </w:rPr>
          <w:tab/>
        </w:r>
        <w:r>
          <w:rPr>
            <w:webHidden/>
          </w:rPr>
          <w:fldChar w:fldCharType="begin"/>
        </w:r>
        <w:r>
          <w:rPr>
            <w:webHidden/>
          </w:rPr>
          <w:instrText xml:space="preserve"> PAGEREF _Toc238562413 \h </w:instrText>
        </w:r>
        <w:r>
          <w:rPr>
            <w:webHidden/>
          </w:rPr>
        </w:r>
        <w:r>
          <w:rPr>
            <w:webHidden/>
          </w:rPr>
          <w:fldChar w:fldCharType="separate"/>
        </w:r>
        <w:r>
          <w:rPr>
            <w:webHidden/>
          </w:rPr>
          <w:t>3</w:t>
        </w:r>
        <w:r>
          <w:rPr>
            <w:webHidden/>
          </w:rPr>
          <w:fldChar w:fldCharType="end"/>
        </w:r>
      </w:hyperlink>
    </w:p>
    <w:p w14:paraId="6E1FD82C" w14:textId="6914E6D1"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4" w:history="1">
        <w:r w:rsidRPr="003D0D98">
          <w:rPr>
            <w:rStyle w:val="Hyperlink"/>
          </w:rPr>
          <w:t>4.</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Who can apply</w:t>
        </w:r>
        <w:r>
          <w:rPr>
            <w:webHidden/>
          </w:rPr>
          <w:tab/>
        </w:r>
        <w:r>
          <w:rPr>
            <w:webHidden/>
          </w:rPr>
          <w:fldChar w:fldCharType="begin"/>
        </w:r>
        <w:r>
          <w:rPr>
            <w:webHidden/>
          </w:rPr>
          <w:instrText xml:space="preserve"> PAGEREF _Toc238562414 \h </w:instrText>
        </w:r>
        <w:r>
          <w:rPr>
            <w:webHidden/>
          </w:rPr>
        </w:r>
        <w:r>
          <w:rPr>
            <w:webHidden/>
          </w:rPr>
          <w:fldChar w:fldCharType="separate"/>
        </w:r>
        <w:r>
          <w:rPr>
            <w:webHidden/>
          </w:rPr>
          <w:t>4</w:t>
        </w:r>
        <w:r>
          <w:rPr>
            <w:webHidden/>
          </w:rPr>
          <w:fldChar w:fldCharType="end"/>
        </w:r>
      </w:hyperlink>
    </w:p>
    <w:p w14:paraId="56B4F43D" w14:textId="17910389"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5" w:history="1">
        <w:r w:rsidRPr="003D0D98">
          <w:rPr>
            <w:rStyle w:val="Hyperlink"/>
          </w:rPr>
          <w:t>5.</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Creating Safer Places objectives</w:t>
        </w:r>
        <w:r>
          <w:rPr>
            <w:webHidden/>
          </w:rPr>
          <w:tab/>
        </w:r>
        <w:r>
          <w:rPr>
            <w:webHidden/>
          </w:rPr>
          <w:fldChar w:fldCharType="begin"/>
        </w:r>
        <w:r>
          <w:rPr>
            <w:webHidden/>
          </w:rPr>
          <w:instrText xml:space="preserve"> PAGEREF _Toc238562415 \h </w:instrText>
        </w:r>
        <w:r>
          <w:rPr>
            <w:webHidden/>
          </w:rPr>
        </w:r>
        <w:r>
          <w:rPr>
            <w:webHidden/>
          </w:rPr>
          <w:fldChar w:fldCharType="separate"/>
        </w:r>
        <w:r>
          <w:rPr>
            <w:webHidden/>
          </w:rPr>
          <w:t>4</w:t>
        </w:r>
        <w:r>
          <w:rPr>
            <w:webHidden/>
          </w:rPr>
          <w:fldChar w:fldCharType="end"/>
        </w:r>
      </w:hyperlink>
    </w:p>
    <w:p w14:paraId="770AA37F" w14:textId="314DB473"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6" w:history="1">
        <w:r w:rsidRPr="003D0D98">
          <w:rPr>
            <w:rStyle w:val="Hyperlink"/>
          </w:rPr>
          <w:t>6.</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What can be funded?</w:t>
        </w:r>
        <w:r>
          <w:rPr>
            <w:webHidden/>
          </w:rPr>
          <w:tab/>
        </w:r>
        <w:r>
          <w:rPr>
            <w:webHidden/>
          </w:rPr>
          <w:fldChar w:fldCharType="begin"/>
        </w:r>
        <w:r>
          <w:rPr>
            <w:webHidden/>
          </w:rPr>
          <w:instrText xml:space="preserve"> PAGEREF _Toc238562416 \h </w:instrText>
        </w:r>
        <w:r>
          <w:rPr>
            <w:webHidden/>
          </w:rPr>
        </w:r>
        <w:r>
          <w:rPr>
            <w:webHidden/>
          </w:rPr>
          <w:fldChar w:fldCharType="separate"/>
        </w:r>
        <w:r>
          <w:rPr>
            <w:webHidden/>
          </w:rPr>
          <w:t>4</w:t>
        </w:r>
        <w:r>
          <w:rPr>
            <w:webHidden/>
          </w:rPr>
          <w:fldChar w:fldCharType="end"/>
        </w:r>
      </w:hyperlink>
    </w:p>
    <w:p w14:paraId="6E2F2915" w14:textId="4972F276"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7" w:history="1">
        <w:r w:rsidRPr="003D0D98">
          <w:rPr>
            <w:rStyle w:val="Hyperlink"/>
          </w:rPr>
          <w:t>7.</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What will not be funded?</w:t>
        </w:r>
        <w:r>
          <w:rPr>
            <w:webHidden/>
          </w:rPr>
          <w:tab/>
        </w:r>
        <w:r>
          <w:rPr>
            <w:webHidden/>
          </w:rPr>
          <w:fldChar w:fldCharType="begin"/>
        </w:r>
        <w:r>
          <w:rPr>
            <w:webHidden/>
          </w:rPr>
          <w:instrText xml:space="preserve"> PAGEREF _Toc238562417 \h </w:instrText>
        </w:r>
        <w:r>
          <w:rPr>
            <w:webHidden/>
          </w:rPr>
        </w:r>
        <w:r>
          <w:rPr>
            <w:webHidden/>
          </w:rPr>
          <w:fldChar w:fldCharType="separate"/>
        </w:r>
        <w:r>
          <w:rPr>
            <w:webHidden/>
          </w:rPr>
          <w:t>5</w:t>
        </w:r>
        <w:r>
          <w:rPr>
            <w:webHidden/>
          </w:rPr>
          <w:fldChar w:fldCharType="end"/>
        </w:r>
      </w:hyperlink>
    </w:p>
    <w:p w14:paraId="224804D7" w14:textId="14AF6C0A"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8" w:history="1">
        <w:r w:rsidRPr="003D0D98">
          <w:rPr>
            <w:rStyle w:val="Hyperlink"/>
          </w:rPr>
          <w:t>8.</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Additional requirements for applying for CCTV funding</w:t>
        </w:r>
        <w:r>
          <w:rPr>
            <w:webHidden/>
          </w:rPr>
          <w:tab/>
        </w:r>
        <w:r>
          <w:rPr>
            <w:webHidden/>
          </w:rPr>
          <w:fldChar w:fldCharType="begin"/>
        </w:r>
        <w:r>
          <w:rPr>
            <w:webHidden/>
          </w:rPr>
          <w:instrText xml:space="preserve"> PAGEREF _Toc238562418 \h </w:instrText>
        </w:r>
        <w:r>
          <w:rPr>
            <w:webHidden/>
          </w:rPr>
        </w:r>
        <w:r>
          <w:rPr>
            <w:webHidden/>
          </w:rPr>
          <w:fldChar w:fldCharType="separate"/>
        </w:r>
        <w:r>
          <w:rPr>
            <w:webHidden/>
          </w:rPr>
          <w:t>5</w:t>
        </w:r>
        <w:r>
          <w:rPr>
            <w:webHidden/>
          </w:rPr>
          <w:fldChar w:fldCharType="end"/>
        </w:r>
      </w:hyperlink>
    </w:p>
    <w:p w14:paraId="3FEE6979" w14:textId="60712943"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19" w:history="1">
        <w:r w:rsidRPr="003D0D98">
          <w:rPr>
            <w:rStyle w:val="Hyperlink"/>
          </w:rPr>
          <w:t>9.</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Assessment criteria</w:t>
        </w:r>
        <w:r>
          <w:rPr>
            <w:webHidden/>
          </w:rPr>
          <w:tab/>
        </w:r>
        <w:r>
          <w:rPr>
            <w:webHidden/>
          </w:rPr>
          <w:fldChar w:fldCharType="begin"/>
        </w:r>
        <w:r>
          <w:rPr>
            <w:webHidden/>
          </w:rPr>
          <w:instrText xml:space="preserve"> PAGEREF _Toc238562419 \h </w:instrText>
        </w:r>
        <w:r>
          <w:rPr>
            <w:webHidden/>
          </w:rPr>
        </w:r>
        <w:r>
          <w:rPr>
            <w:webHidden/>
          </w:rPr>
          <w:fldChar w:fldCharType="separate"/>
        </w:r>
        <w:r>
          <w:rPr>
            <w:webHidden/>
          </w:rPr>
          <w:t>6</w:t>
        </w:r>
        <w:r>
          <w:rPr>
            <w:webHidden/>
          </w:rPr>
          <w:fldChar w:fldCharType="end"/>
        </w:r>
      </w:hyperlink>
    </w:p>
    <w:p w14:paraId="385117BB" w14:textId="376E2C70"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20" w:history="1">
        <w:r w:rsidRPr="003D0D98">
          <w:rPr>
            <w:rStyle w:val="Hyperlink"/>
          </w:rPr>
          <w:t>10.</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Developing a strong application</w:t>
        </w:r>
        <w:r>
          <w:rPr>
            <w:webHidden/>
          </w:rPr>
          <w:tab/>
        </w:r>
        <w:r>
          <w:rPr>
            <w:webHidden/>
          </w:rPr>
          <w:fldChar w:fldCharType="begin"/>
        </w:r>
        <w:r>
          <w:rPr>
            <w:webHidden/>
          </w:rPr>
          <w:instrText xml:space="preserve"> PAGEREF _Toc238562420 \h </w:instrText>
        </w:r>
        <w:r>
          <w:rPr>
            <w:webHidden/>
          </w:rPr>
        </w:r>
        <w:r>
          <w:rPr>
            <w:webHidden/>
          </w:rPr>
          <w:fldChar w:fldCharType="separate"/>
        </w:r>
        <w:r>
          <w:rPr>
            <w:webHidden/>
          </w:rPr>
          <w:t>7</w:t>
        </w:r>
        <w:r>
          <w:rPr>
            <w:webHidden/>
          </w:rPr>
          <w:fldChar w:fldCharType="end"/>
        </w:r>
      </w:hyperlink>
    </w:p>
    <w:p w14:paraId="1A08336F" w14:textId="0AE7B2FA" w:rsidR="00850DA3" w:rsidRDefault="00850DA3">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21" w:history="1">
        <w:r w:rsidRPr="003D0D98">
          <w:rPr>
            <w:rStyle w:val="Hyperlink"/>
          </w:rPr>
          <w:t>11.</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Grant management responsibilities</w:t>
        </w:r>
        <w:r>
          <w:rPr>
            <w:webHidden/>
          </w:rPr>
          <w:tab/>
        </w:r>
        <w:r>
          <w:rPr>
            <w:webHidden/>
          </w:rPr>
          <w:fldChar w:fldCharType="begin"/>
        </w:r>
        <w:r>
          <w:rPr>
            <w:webHidden/>
          </w:rPr>
          <w:instrText xml:space="preserve"> PAGEREF _Toc238562421 \h </w:instrText>
        </w:r>
        <w:r>
          <w:rPr>
            <w:webHidden/>
          </w:rPr>
        </w:r>
        <w:r>
          <w:rPr>
            <w:webHidden/>
          </w:rPr>
          <w:fldChar w:fldCharType="separate"/>
        </w:r>
        <w:r>
          <w:rPr>
            <w:webHidden/>
          </w:rPr>
          <w:t>9</w:t>
        </w:r>
        <w:r>
          <w:rPr>
            <w:webHidden/>
          </w:rPr>
          <w:fldChar w:fldCharType="end"/>
        </w:r>
      </w:hyperlink>
    </w:p>
    <w:p w14:paraId="60456052" w14:textId="1D3B652B" w:rsidR="003E2E12" w:rsidRPr="00F166D8" w:rsidRDefault="00850DA3" w:rsidP="00F166D8">
      <w:pPr>
        <w:pStyle w:val="TOC1"/>
        <w:rPr>
          <w:rFonts w:asciiTheme="minorHAnsi" w:eastAsiaTheme="minorEastAsia" w:hAnsiTheme="minorHAnsi" w:cstheme="minorBidi"/>
          <w:b w:val="0"/>
          <w:color w:val="auto"/>
          <w:kern w:val="2"/>
          <w:sz w:val="24"/>
          <w:szCs w:val="24"/>
          <w:lang w:eastAsia="en-AU"/>
          <w14:ligatures w14:val="standardContextual"/>
        </w:rPr>
      </w:pPr>
      <w:hyperlink w:anchor="_Toc238562422" w:history="1">
        <w:r w:rsidRPr="003D0D98">
          <w:rPr>
            <w:rStyle w:val="Hyperlink"/>
          </w:rPr>
          <w:t>12.</w:t>
        </w:r>
        <w:r>
          <w:rPr>
            <w:rFonts w:asciiTheme="minorHAnsi" w:eastAsiaTheme="minorEastAsia" w:hAnsiTheme="minorHAnsi" w:cstheme="minorBidi"/>
            <w:b w:val="0"/>
            <w:color w:val="auto"/>
            <w:kern w:val="2"/>
            <w:sz w:val="24"/>
            <w:szCs w:val="24"/>
            <w:lang w:eastAsia="en-AU"/>
            <w14:ligatures w14:val="standardContextual"/>
          </w:rPr>
          <w:tab/>
        </w:r>
        <w:r w:rsidRPr="003D0D98">
          <w:rPr>
            <w:rStyle w:val="Hyperlink"/>
          </w:rPr>
          <w:t>Contact details</w:t>
        </w:r>
        <w:r>
          <w:rPr>
            <w:webHidden/>
          </w:rPr>
          <w:tab/>
        </w:r>
        <w:r>
          <w:rPr>
            <w:webHidden/>
          </w:rPr>
          <w:fldChar w:fldCharType="begin"/>
        </w:r>
        <w:r>
          <w:rPr>
            <w:webHidden/>
          </w:rPr>
          <w:instrText xml:space="preserve"> PAGEREF _Toc238562422 \h </w:instrText>
        </w:r>
        <w:r>
          <w:rPr>
            <w:webHidden/>
          </w:rPr>
        </w:r>
        <w:r>
          <w:rPr>
            <w:webHidden/>
          </w:rPr>
          <w:fldChar w:fldCharType="separate"/>
        </w:r>
        <w:r>
          <w:rPr>
            <w:webHidden/>
          </w:rPr>
          <w:t>9</w:t>
        </w:r>
        <w:r>
          <w:rPr>
            <w:webHidden/>
          </w:rPr>
          <w:fldChar w:fldCharType="end"/>
        </w:r>
      </w:hyperlink>
      <w:r w:rsidR="00BE6A62">
        <w:rPr>
          <w:b w:val="0"/>
          <w:noProof w:val="0"/>
        </w:rPr>
        <w:fldChar w:fldCharType="end"/>
      </w:r>
    </w:p>
    <w:p w14:paraId="608D06A0" w14:textId="77777777" w:rsidR="00256E7C" w:rsidRPr="003072C6" w:rsidRDefault="003E2E12" w:rsidP="00BE6A62">
      <w:pPr>
        <w:pStyle w:val="DJCSbody"/>
      </w:pPr>
      <w:r w:rsidRPr="00256E7C">
        <w:br w:type="page"/>
      </w:r>
    </w:p>
    <w:p w14:paraId="1D4403FD" w14:textId="562DC3A2" w:rsidR="00EC2AE9" w:rsidRDefault="0053643B" w:rsidP="00BE6A62">
      <w:pPr>
        <w:pStyle w:val="Heading1"/>
      </w:pPr>
      <w:bookmarkStart w:id="0" w:name="_Toc238562411"/>
      <w:r>
        <w:lastRenderedPageBreak/>
        <w:t>Overview</w:t>
      </w:r>
      <w:bookmarkEnd w:id="0"/>
    </w:p>
    <w:p w14:paraId="603566A6" w14:textId="7A2AB0EC" w:rsidR="0053643B" w:rsidRPr="0053643B" w:rsidRDefault="00BB0411" w:rsidP="006600B8">
      <w:pPr>
        <w:pStyle w:val="DJCSbodyafterbullets"/>
        <w:ind w:left="680"/>
      </w:pPr>
      <w:r>
        <w:t xml:space="preserve">The Victorian Government has committed $10 million in 2026-27 for Creating Safer Places (CSP). </w:t>
      </w:r>
      <w:r w:rsidR="0019312A">
        <w:t>C</w:t>
      </w:r>
      <w:r>
        <w:t>SP</w:t>
      </w:r>
      <w:r w:rsidR="0053643B" w:rsidRPr="0053643B">
        <w:t xml:space="preserve"> </w:t>
      </w:r>
      <w:r w:rsidR="00992C09">
        <w:t>allows</w:t>
      </w:r>
      <w:r w:rsidR="0053643B" w:rsidRPr="0053643B">
        <w:t xml:space="preserve"> Victorian councils </w:t>
      </w:r>
      <w:r w:rsidR="00992C09">
        <w:t xml:space="preserve">to apply for </w:t>
      </w:r>
      <w:r w:rsidR="0053643B" w:rsidRPr="0053643B">
        <w:t>grants of between $</w:t>
      </w:r>
      <w:r w:rsidR="003B1F73">
        <w:t>50,000</w:t>
      </w:r>
      <w:r w:rsidR="0053643B" w:rsidRPr="0053643B">
        <w:t xml:space="preserve"> and $</w:t>
      </w:r>
      <w:r w:rsidR="008444C8">
        <w:t xml:space="preserve">250,000 </w:t>
      </w:r>
      <w:r w:rsidR="0071705D">
        <w:t>(GST exclusive)</w:t>
      </w:r>
      <w:r w:rsidR="0053643B" w:rsidRPr="0053643B">
        <w:t xml:space="preserve"> over </w:t>
      </w:r>
      <w:r w:rsidR="001B390F">
        <w:t>2</w:t>
      </w:r>
      <w:r w:rsidR="001B390F" w:rsidRPr="0053643B">
        <w:t xml:space="preserve"> </w:t>
      </w:r>
      <w:r w:rsidR="0053643B" w:rsidRPr="0053643B">
        <w:t>years to undertake urban design projects that apply an inclusive environmenta</w:t>
      </w:r>
      <w:r w:rsidR="00A00F97">
        <w:t xml:space="preserve">l </w:t>
      </w:r>
      <w:r w:rsidR="0053643B" w:rsidRPr="0053643B">
        <w:t>design approach to deter crime, increase safety and activate public places.</w:t>
      </w:r>
      <w:r w:rsidR="008B7A7D">
        <w:t xml:space="preserve"> </w:t>
      </w:r>
    </w:p>
    <w:p w14:paraId="22C8F7AA" w14:textId="65A4B738" w:rsidR="0053643B" w:rsidRPr="0053643B" w:rsidRDefault="0053643B" w:rsidP="006600B8">
      <w:pPr>
        <w:pStyle w:val="DJCSbodyafterbullets"/>
        <w:ind w:left="680"/>
      </w:pPr>
      <w:r>
        <w:t xml:space="preserve">Projects must commence as soon as possible after funding is confirmed and be completed </w:t>
      </w:r>
      <w:r w:rsidR="70C68F24">
        <w:t xml:space="preserve">within </w:t>
      </w:r>
      <w:r w:rsidR="00460349">
        <w:t>2</w:t>
      </w:r>
      <w:r w:rsidR="70C68F24">
        <w:t xml:space="preserve"> </w:t>
      </w:r>
      <w:r w:rsidR="001C6653">
        <w:t xml:space="preserve">years </w:t>
      </w:r>
      <w:r w:rsidR="70C68F24">
        <w:t>of awarding of the grant</w:t>
      </w:r>
      <w:r>
        <w:t xml:space="preserve">. </w:t>
      </w:r>
    </w:p>
    <w:p w14:paraId="32548451" w14:textId="6B50961A" w:rsidR="0053643B" w:rsidRPr="0053643B" w:rsidRDefault="0069368C" w:rsidP="006600B8">
      <w:pPr>
        <w:pStyle w:val="DJCSbodyafterbullets"/>
        <w:ind w:left="680"/>
      </w:pPr>
      <w:r>
        <w:t>F</w:t>
      </w:r>
      <w:r w:rsidR="0053643B" w:rsidRPr="0053643B">
        <w:t xml:space="preserve">urther information, including, fact sheets, Frequently Asked Questions and other resources </w:t>
      </w:r>
      <w:r>
        <w:t>is available at</w:t>
      </w:r>
      <w:r w:rsidR="0053643B" w:rsidRPr="0053643B">
        <w:t xml:space="preserve">: </w:t>
      </w:r>
      <w:hyperlink r:id="rId22" w:history="1">
        <w:r w:rsidR="00FC369B" w:rsidRPr="00FC369B">
          <w:rPr>
            <w:rStyle w:val="Hyperlink"/>
          </w:rPr>
          <w:t>https://www.crimeprevention.vic.gov.au/grants-and-programs/creating-safer-places-grants-2026</w:t>
        </w:r>
      </w:hyperlink>
    </w:p>
    <w:p w14:paraId="2D4A21EB" w14:textId="53293BF0" w:rsidR="0053643B" w:rsidRDefault="0053643B" w:rsidP="0053643B">
      <w:pPr>
        <w:pStyle w:val="Heading1"/>
      </w:pPr>
      <w:bookmarkStart w:id="1" w:name="_Toc238562412"/>
      <w:r w:rsidRPr="0057769C">
        <w:t>Why is the Victorian government funding these grants?</w:t>
      </w:r>
      <w:bookmarkEnd w:id="1"/>
    </w:p>
    <w:p w14:paraId="478719D6" w14:textId="406BB92E" w:rsidR="0053643B" w:rsidRPr="0053643B" w:rsidRDefault="0053643B" w:rsidP="00175280">
      <w:pPr>
        <w:pStyle w:val="DJCSbodyafterbullets"/>
        <w:ind w:left="680"/>
      </w:pPr>
      <w:r w:rsidRPr="0053643B">
        <w:t xml:space="preserve">At the heart of the government's approach to crime prevention is a focus on empowering and investing in Victorian communities to deliver tailored and effective interventions </w:t>
      </w:r>
      <w:r w:rsidR="0069368C">
        <w:t>that</w:t>
      </w:r>
      <w:r w:rsidR="00AF161D">
        <w:t xml:space="preserve"> increase </w:t>
      </w:r>
      <w:r w:rsidR="004510ED">
        <w:t>public safety. T</w:t>
      </w:r>
      <w:r w:rsidRPr="0053643B">
        <w:t>h</w:t>
      </w:r>
      <w:r w:rsidR="004510ED">
        <w:t>e CSP</w:t>
      </w:r>
      <w:r w:rsidRPr="0053643B">
        <w:t xml:space="preserve"> recognises that communities hold the knowledge, skills and experience to design and deliver effective solutions to local issues</w:t>
      </w:r>
      <w:r w:rsidR="004510ED">
        <w:t>, including through</w:t>
      </w:r>
      <w:r w:rsidR="00592CC2">
        <w:t xml:space="preserve"> improvements to inf</w:t>
      </w:r>
      <w:r w:rsidR="00BC77F9">
        <w:t>rastructure in public places</w:t>
      </w:r>
      <w:r w:rsidR="00D31ADF">
        <w:t xml:space="preserve"> and </w:t>
      </w:r>
      <w:r w:rsidR="006516F7">
        <w:t>initi</w:t>
      </w:r>
      <w:r w:rsidR="009003D8">
        <w:t xml:space="preserve">atives which make </w:t>
      </w:r>
      <w:r w:rsidR="00B8096C">
        <w:t>communities more cohesive</w:t>
      </w:r>
      <w:r w:rsidRPr="0053643B">
        <w:t xml:space="preserve">. </w:t>
      </w:r>
    </w:p>
    <w:p w14:paraId="672BCABE" w14:textId="77777777" w:rsidR="00034F3D" w:rsidRDefault="0053643B" w:rsidP="00175280">
      <w:pPr>
        <w:pStyle w:val="DJCSbodyafterbullets"/>
        <w:ind w:left="680"/>
      </w:pPr>
      <w:r w:rsidRPr="0053643B">
        <w:t xml:space="preserve">Crime prevention approaches are most effective when government partners with communities to understand and address issues that make some communities more vulnerable to crime and victimisation. </w:t>
      </w:r>
    </w:p>
    <w:p w14:paraId="24F70D8C" w14:textId="01DC4336" w:rsidR="0053643B" w:rsidRPr="0053643B" w:rsidRDefault="0053643B" w:rsidP="00175280">
      <w:pPr>
        <w:pStyle w:val="DJCSbodyafterbullets"/>
        <w:ind w:left="680"/>
      </w:pPr>
      <w:r w:rsidRPr="0053643B">
        <w:t xml:space="preserve">Through </w:t>
      </w:r>
      <w:r w:rsidR="00795BFA">
        <w:t>Creating Safer Places</w:t>
      </w:r>
      <w:r w:rsidR="00B02CD1">
        <w:t>,</w:t>
      </w:r>
      <w:r w:rsidRPr="0053643B">
        <w:t xml:space="preserve"> the government aims to: </w:t>
      </w:r>
    </w:p>
    <w:p w14:paraId="34CF6F6E" w14:textId="5A8921D9" w:rsidR="0053643B" w:rsidRPr="0053643B" w:rsidRDefault="00895AA6" w:rsidP="00E151D6">
      <w:pPr>
        <w:numPr>
          <w:ilvl w:val="0"/>
          <w:numId w:val="18"/>
        </w:numPr>
        <w:tabs>
          <w:tab w:val="clear" w:pos="1571"/>
          <w:tab w:val="num" w:pos="2080"/>
        </w:tabs>
        <w:spacing w:after="120" w:line="278" w:lineRule="auto"/>
        <w:ind w:left="1395" w:hanging="357"/>
        <w:rPr>
          <w:rFonts w:asciiTheme="minorHAnsi" w:hAnsiTheme="minorHAnsi" w:cstheme="minorHAnsi"/>
          <w:sz w:val="22"/>
          <w:szCs w:val="22"/>
        </w:rPr>
      </w:pPr>
      <w:r>
        <w:rPr>
          <w:rFonts w:asciiTheme="minorHAnsi" w:hAnsiTheme="minorHAnsi" w:cstheme="minorHAnsi"/>
          <w:sz w:val="22"/>
          <w:szCs w:val="22"/>
        </w:rPr>
        <w:t>s</w:t>
      </w:r>
      <w:r w:rsidR="0053643B" w:rsidRPr="0053643B">
        <w:rPr>
          <w:rFonts w:asciiTheme="minorHAnsi" w:hAnsiTheme="minorHAnsi" w:cstheme="minorHAnsi"/>
          <w:sz w:val="22"/>
          <w:szCs w:val="22"/>
        </w:rPr>
        <w:t xml:space="preserve">upport local </w:t>
      </w:r>
      <w:r w:rsidR="00796088">
        <w:rPr>
          <w:rFonts w:asciiTheme="minorHAnsi" w:hAnsiTheme="minorHAnsi" w:cstheme="minorHAnsi"/>
          <w:sz w:val="22"/>
          <w:szCs w:val="22"/>
        </w:rPr>
        <w:t>government</w:t>
      </w:r>
      <w:r w:rsidR="00796088" w:rsidRPr="0053643B">
        <w:rPr>
          <w:rFonts w:asciiTheme="minorHAnsi" w:hAnsiTheme="minorHAnsi" w:cstheme="minorHAnsi"/>
          <w:sz w:val="22"/>
          <w:szCs w:val="22"/>
        </w:rPr>
        <w:t xml:space="preserve"> </w:t>
      </w:r>
      <w:r w:rsidR="0053643B" w:rsidRPr="0053643B">
        <w:rPr>
          <w:rFonts w:asciiTheme="minorHAnsi" w:hAnsiTheme="minorHAnsi" w:cstheme="minorHAnsi"/>
          <w:sz w:val="22"/>
          <w:szCs w:val="22"/>
        </w:rPr>
        <w:t xml:space="preserve">to deliver crime </w:t>
      </w:r>
      <w:r w:rsidR="008E2C4D">
        <w:rPr>
          <w:rFonts w:asciiTheme="minorHAnsi" w:hAnsiTheme="minorHAnsi" w:cstheme="minorHAnsi"/>
          <w:sz w:val="22"/>
          <w:szCs w:val="22"/>
        </w:rPr>
        <w:t xml:space="preserve">prevention </w:t>
      </w:r>
      <w:r w:rsidR="0053643B" w:rsidRPr="0053643B">
        <w:rPr>
          <w:rFonts w:asciiTheme="minorHAnsi" w:hAnsiTheme="minorHAnsi" w:cstheme="minorHAnsi"/>
          <w:sz w:val="22"/>
          <w:szCs w:val="22"/>
        </w:rPr>
        <w:t>and community safety solutions in local areas</w:t>
      </w:r>
    </w:p>
    <w:p w14:paraId="14F291F3" w14:textId="233EE49E" w:rsidR="0053643B" w:rsidRPr="0053643B" w:rsidRDefault="00895AA6" w:rsidP="00E151D6">
      <w:pPr>
        <w:numPr>
          <w:ilvl w:val="0"/>
          <w:numId w:val="18"/>
        </w:numPr>
        <w:tabs>
          <w:tab w:val="clear" w:pos="1571"/>
          <w:tab w:val="num" w:pos="2251"/>
        </w:tabs>
        <w:spacing w:after="120" w:line="278" w:lineRule="auto"/>
        <w:ind w:left="1395" w:hanging="357"/>
        <w:rPr>
          <w:rFonts w:asciiTheme="minorHAnsi" w:hAnsiTheme="minorHAnsi" w:cstheme="minorHAnsi"/>
          <w:sz w:val="22"/>
          <w:szCs w:val="22"/>
        </w:rPr>
      </w:pPr>
      <w:r>
        <w:rPr>
          <w:rFonts w:asciiTheme="minorHAnsi" w:hAnsiTheme="minorHAnsi" w:cstheme="minorHAnsi"/>
          <w:sz w:val="22"/>
          <w:szCs w:val="22"/>
        </w:rPr>
        <w:t>p</w:t>
      </w:r>
      <w:r w:rsidR="0053643B" w:rsidRPr="0053643B">
        <w:rPr>
          <w:rFonts w:asciiTheme="minorHAnsi" w:hAnsiTheme="minorHAnsi" w:cstheme="minorHAnsi"/>
          <w:sz w:val="22"/>
          <w:szCs w:val="22"/>
        </w:rPr>
        <w:t>romote the development and delivery of collaborative, partnership approaches to crime prevention</w:t>
      </w:r>
    </w:p>
    <w:p w14:paraId="46969556" w14:textId="46612B3E" w:rsidR="006C1D9E" w:rsidRPr="000A71D9" w:rsidRDefault="00895AA6" w:rsidP="00031BB7">
      <w:pPr>
        <w:numPr>
          <w:ilvl w:val="0"/>
          <w:numId w:val="18"/>
        </w:numPr>
        <w:spacing w:after="160" w:line="278" w:lineRule="auto"/>
        <w:ind w:left="1400"/>
        <w:rPr>
          <w:i/>
          <w:sz w:val="22"/>
          <w:szCs w:val="22"/>
        </w:rPr>
      </w:pPr>
      <w:r>
        <w:rPr>
          <w:rFonts w:asciiTheme="minorHAnsi" w:hAnsiTheme="minorHAnsi" w:cstheme="minorHAnsi"/>
          <w:sz w:val="22"/>
          <w:szCs w:val="22"/>
        </w:rPr>
        <w:t>b</w:t>
      </w:r>
      <w:r w:rsidR="0053643B" w:rsidRPr="0053643B">
        <w:rPr>
          <w:rFonts w:asciiTheme="minorHAnsi" w:hAnsiTheme="minorHAnsi" w:cstheme="minorHAnsi"/>
          <w:sz w:val="22"/>
          <w:szCs w:val="22"/>
        </w:rPr>
        <w:t>uild community capability t</w:t>
      </w:r>
      <w:r w:rsidR="003D2A46">
        <w:rPr>
          <w:rFonts w:asciiTheme="minorHAnsi" w:hAnsiTheme="minorHAnsi" w:cstheme="minorHAnsi"/>
          <w:sz w:val="22"/>
          <w:szCs w:val="22"/>
        </w:rPr>
        <w:t xml:space="preserve">o improve safety and </w:t>
      </w:r>
      <w:r w:rsidR="00B43A3A">
        <w:rPr>
          <w:rFonts w:asciiTheme="minorHAnsi" w:hAnsiTheme="minorHAnsi" w:cstheme="minorHAnsi"/>
          <w:sz w:val="22"/>
          <w:szCs w:val="22"/>
        </w:rPr>
        <w:t>work together</w:t>
      </w:r>
      <w:r w:rsidR="0069368C">
        <w:rPr>
          <w:rFonts w:asciiTheme="minorHAnsi" w:hAnsiTheme="minorHAnsi" w:cstheme="minorHAnsi"/>
          <w:sz w:val="22"/>
          <w:szCs w:val="22"/>
        </w:rPr>
        <w:t>.</w:t>
      </w:r>
    </w:p>
    <w:p w14:paraId="71639DDA" w14:textId="1A82D2F6" w:rsidR="00EC2AE9" w:rsidRDefault="0053643B" w:rsidP="00BE6A62">
      <w:pPr>
        <w:pStyle w:val="Heading1"/>
      </w:pPr>
      <w:bookmarkStart w:id="2" w:name="_Toc238562413"/>
      <w:r w:rsidRPr="0053643B">
        <w:t>Application and assessment process</w:t>
      </w:r>
      <w:bookmarkEnd w:id="2"/>
    </w:p>
    <w:p w14:paraId="1FA7A178" w14:textId="62852BB5" w:rsidR="0053643B" w:rsidRPr="0053643B" w:rsidRDefault="0053643B" w:rsidP="0053643B">
      <w:pPr>
        <w:pStyle w:val="DJCSbodyafterbullets"/>
      </w:pPr>
      <w:r w:rsidRPr="0053643B">
        <w:t xml:space="preserve">Applications open on </w:t>
      </w:r>
      <w:r w:rsidR="001266FB" w:rsidRPr="001266FB">
        <w:rPr>
          <w:b/>
          <w:bCs/>
        </w:rPr>
        <w:t>14 September</w:t>
      </w:r>
      <w:r w:rsidR="001266FB">
        <w:t xml:space="preserve"> </w:t>
      </w:r>
      <w:r w:rsidR="006D56A5" w:rsidRPr="006D56A5">
        <w:rPr>
          <w:b/>
          <w:bCs/>
        </w:rPr>
        <w:t>2026</w:t>
      </w:r>
      <w:r w:rsidR="006D56A5">
        <w:t xml:space="preserve"> </w:t>
      </w:r>
      <w:r w:rsidR="00895AA6">
        <w:t xml:space="preserve">and </w:t>
      </w:r>
      <w:r w:rsidR="00895AA6" w:rsidRPr="0053643B">
        <w:t>close</w:t>
      </w:r>
      <w:r w:rsidR="00895AA6">
        <w:t xml:space="preserve"> on</w:t>
      </w:r>
      <w:r w:rsidR="00895AA6" w:rsidRPr="0053643B">
        <w:t xml:space="preserve"> </w:t>
      </w:r>
      <w:r w:rsidR="001266FB" w:rsidRPr="00F72962">
        <w:rPr>
          <w:b/>
          <w:bCs/>
        </w:rPr>
        <w:t xml:space="preserve">26 October </w:t>
      </w:r>
      <w:r w:rsidR="00DE7684">
        <w:rPr>
          <w:b/>
          <w:bCs/>
        </w:rPr>
        <w:t xml:space="preserve">2026 </w:t>
      </w:r>
      <w:r w:rsidR="001266FB" w:rsidRPr="00F72962">
        <w:rPr>
          <w:b/>
          <w:bCs/>
        </w:rPr>
        <w:t xml:space="preserve">at </w:t>
      </w:r>
      <w:r w:rsidR="001266FB" w:rsidRPr="00235F16">
        <w:rPr>
          <w:b/>
          <w:bCs/>
        </w:rPr>
        <w:t>4pm</w:t>
      </w:r>
      <w:r w:rsidR="00895AA6" w:rsidRPr="00235F16">
        <w:t>.</w:t>
      </w:r>
    </w:p>
    <w:p w14:paraId="7CEA3090" w14:textId="6D942B81" w:rsidR="0053643B" w:rsidRPr="0053643B" w:rsidRDefault="0053643B" w:rsidP="0053643B">
      <w:pPr>
        <w:pStyle w:val="DJCSbodyafterbullets"/>
      </w:pPr>
      <w:r w:rsidRPr="0053643B">
        <w:t xml:space="preserve">Applicants must prepare and submit applications using </w:t>
      </w:r>
      <w:r w:rsidR="008C0F87">
        <w:t xml:space="preserve">the </w:t>
      </w:r>
      <w:r w:rsidRPr="0053643B">
        <w:t>SmartyGrants</w:t>
      </w:r>
      <w:r w:rsidR="00067224">
        <w:t xml:space="preserve"> </w:t>
      </w:r>
      <w:r w:rsidR="008C0F87">
        <w:t>portal</w:t>
      </w:r>
      <w:r w:rsidR="004A4B39">
        <w:t xml:space="preserve"> at</w:t>
      </w:r>
      <w:r w:rsidR="00C44793">
        <w:t>:</w:t>
      </w:r>
      <w:r w:rsidRPr="0053643B">
        <w:t xml:space="preserve"> </w:t>
      </w:r>
      <w:hyperlink r:id="rId23" w:history="1">
        <w:r w:rsidR="0069368C" w:rsidRPr="00C32F31">
          <w:rPr>
            <w:rStyle w:val="Hyperlink"/>
          </w:rPr>
          <w:t>https://deptjustice.smartygrants.com.au</w:t>
        </w:r>
      </w:hyperlink>
      <w:r w:rsidR="0069368C">
        <w:t xml:space="preserve"> </w:t>
      </w:r>
    </w:p>
    <w:p w14:paraId="3F55F874" w14:textId="73CE7185" w:rsidR="0053643B" w:rsidRPr="0053643B" w:rsidRDefault="0053643B" w:rsidP="0053643B">
      <w:pPr>
        <w:pStyle w:val="DJCSbodyafterbullets"/>
      </w:pPr>
      <w:r w:rsidRPr="0053643B">
        <w:t xml:space="preserve">Late applications cannot be submitted or considered. </w:t>
      </w:r>
    </w:p>
    <w:p w14:paraId="60294298" w14:textId="7E2B77DB" w:rsidR="0053643B" w:rsidRPr="0053643B" w:rsidRDefault="0053643B" w:rsidP="0053643B">
      <w:pPr>
        <w:pStyle w:val="DJCSbodyafterbullets"/>
      </w:pPr>
      <w:r w:rsidRPr="0053643B">
        <w:t xml:space="preserve">Applications will be assessed for eligibility and against the assessment criteria. </w:t>
      </w:r>
      <w:r w:rsidR="009250CE">
        <w:t>As part of the assessment process, DJCS may seek input from r</w:t>
      </w:r>
      <w:r w:rsidRPr="0053643B">
        <w:t xml:space="preserve">epresentatives from other government agencies </w:t>
      </w:r>
      <w:r w:rsidR="009250CE">
        <w:t>where relevant.</w:t>
      </w:r>
      <w:r w:rsidRPr="0053643B">
        <w:t xml:space="preserve"> </w:t>
      </w:r>
    </w:p>
    <w:p w14:paraId="29ECB3DC" w14:textId="77777777" w:rsidR="0053643B" w:rsidRPr="0053643B" w:rsidRDefault="0053643B" w:rsidP="0053643B">
      <w:pPr>
        <w:pStyle w:val="DJCSbodyafterbullets"/>
      </w:pPr>
      <w:r w:rsidRPr="0053643B">
        <w:t xml:space="preserve">The Minister for Crime Prevention approves projects for funding. </w:t>
      </w:r>
    </w:p>
    <w:p w14:paraId="15ABB2E7" w14:textId="3E45A7E1" w:rsidR="00797C96" w:rsidRPr="00797C96" w:rsidRDefault="0053643B" w:rsidP="0053643B">
      <w:pPr>
        <w:pStyle w:val="DJCSbodyafterbullets"/>
      </w:pPr>
      <w:r w:rsidRPr="0053643B">
        <w:t xml:space="preserve">The Department of Justice and Community Safety (the department) will enter into </w:t>
      </w:r>
      <w:r w:rsidR="0069368C">
        <w:t xml:space="preserve">a </w:t>
      </w:r>
      <w:r w:rsidRPr="0053643B">
        <w:t xml:space="preserve">funding agreement with </w:t>
      </w:r>
      <w:r w:rsidR="009F47B5">
        <w:t xml:space="preserve">each </w:t>
      </w:r>
      <w:r w:rsidRPr="0053643B">
        <w:t xml:space="preserve">successful applicant. A detailed overview of the responsibilities of successful applicants is outlined at the end of this document. </w:t>
      </w:r>
      <w:r w:rsidR="00634974">
        <w:t xml:space="preserve"> </w:t>
      </w:r>
    </w:p>
    <w:p w14:paraId="5311E549" w14:textId="34CB2974" w:rsidR="00537FB5" w:rsidRDefault="0057218A" w:rsidP="009774D7">
      <w:pPr>
        <w:pStyle w:val="Heading1"/>
      </w:pPr>
      <w:bookmarkStart w:id="3" w:name="_Toc238562414"/>
      <w:r>
        <w:lastRenderedPageBreak/>
        <w:t>W</w:t>
      </w:r>
      <w:r w:rsidR="004B7A5B">
        <w:t xml:space="preserve">ho </w:t>
      </w:r>
      <w:r w:rsidR="00895AA6">
        <w:t>c</w:t>
      </w:r>
      <w:r w:rsidR="004B7A5B">
        <w:t xml:space="preserve">an </w:t>
      </w:r>
      <w:r w:rsidR="00895AA6">
        <w:t>a</w:t>
      </w:r>
      <w:r w:rsidR="004B7A5B">
        <w:t>pply</w:t>
      </w:r>
      <w:bookmarkEnd w:id="3"/>
    </w:p>
    <w:p w14:paraId="66917468" w14:textId="25E4CD57" w:rsidR="00C3015A" w:rsidRPr="00C3015A" w:rsidRDefault="005A4A09" w:rsidP="00C3015A">
      <w:pPr>
        <w:pStyle w:val="DJCSbody"/>
      </w:pPr>
      <w:r>
        <w:t xml:space="preserve">Victorian local </w:t>
      </w:r>
      <w:r w:rsidR="00397F25">
        <w:t>c</w:t>
      </w:r>
      <w:r>
        <w:t>ouncils are eligible to apply</w:t>
      </w:r>
      <w:r w:rsidR="00D956E9">
        <w:t xml:space="preserve"> for funding through </w:t>
      </w:r>
      <w:r w:rsidR="009F47B5">
        <w:t>CSP</w:t>
      </w:r>
      <w:r w:rsidR="00BA7E5A">
        <w:t>.</w:t>
      </w:r>
    </w:p>
    <w:p w14:paraId="0F5F0915" w14:textId="3723ADE4" w:rsidR="00BA7E5A" w:rsidRPr="00C3015A" w:rsidRDefault="00BA161C" w:rsidP="00C3015A">
      <w:pPr>
        <w:pStyle w:val="DJCSbody"/>
      </w:pPr>
      <w:r>
        <w:t>A c</w:t>
      </w:r>
      <w:r w:rsidR="003E223C">
        <w:t xml:space="preserve">ouncil may </w:t>
      </w:r>
      <w:r w:rsidR="00C55C72">
        <w:t>apply</w:t>
      </w:r>
      <w:r w:rsidR="003E223C">
        <w:t xml:space="preserve"> </w:t>
      </w:r>
      <w:r w:rsidR="003A5122">
        <w:t xml:space="preserve">for funding </w:t>
      </w:r>
      <w:r w:rsidR="00536EF0">
        <w:t>of between $50,000 and $250,000 (GST exclusive)</w:t>
      </w:r>
      <w:r w:rsidR="001B3158">
        <w:t xml:space="preserve"> per initiative</w:t>
      </w:r>
      <w:r w:rsidR="006B7E7C">
        <w:t>.</w:t>
      </w:r>
      <w:r w:rsidR="00047A9E">
        <w:t xml:space="preserve"> A council may submit </w:t>
      </w:r>
      <w:r w:rsidR="001B150C">
        <w:t>more than one</w:t>
      </w:r>
      <w:r w:rsidR="001F69D5">
        <w:t xml:space="preserve"> </w:t>
      </w:r>
      <w:r w:rsidR="00DC22BC">
        <w:t xml:space="preserve">application </w:t>
      </w:r>
      <w:r w:rsidR="001B150C">
        <w:t>if seeking funding for</w:t>
      </w:r>
      <w:r w:rsidR="00DC22BC">
        <w:t xml:space="preserve"> </w:t>
      </w:r>
      <w:r w:rsidR="001B150C">
        <w:t>multiple</w:t>
      </w:r>
      <w:r w:rsidR="00DC22BC">
        <w:t xml:space="preserve"> </w:t>
      </w:r>
      <w:r w:rsidR="00567BE6">
        <w:t>initiatives</w:t>
      </w:r>
      <w:r w:rsidR="00DC22BC">
        <w:t>.</w:t>
      </w:r>
    </w:p>
    <w:p w14:paraId="612219CD" w14:textId="501C2E88" w:rsidR="006B7E7C" w:rsidRDefault="002D59FC" w:rsidP="00C3015A">
      <w:pPr>
        <w:pStyle w:val="DJCSbody"/>
      </w:pPr>
      <w:r>
        <w:t>A council may develop an a</w:t>
      </w:r>
      <w:r w:rsidR="006B7E7C">
        <w:t>pplication</w:t>
      </w:r>
      <w:r>
        <w:t xml:space="preserve"> and deliver an initiative</w:t>
      </w:r>
      <w:r w:rsidR="006B7E7C">
        <w:t xml:space="preserve"> </w:t>
      </w:r>
      <w:r w:rsidR="00F5224B" w:rsidRPr="00D47966">
        <w:t xml:space="preserve">in partnership </w:t>
      </w:r>
      <w:r w:rsidR="006A705F" w:rsidRPr="00D47966">
        <w:t>with community organisations</w:t>
      </w:r>
      <w:r w:rsidR="001807B5" w:rsidRPr="00D47966">
        <w:t>, local businesses</w:t>
      </w:r>
      <w:r w:rsidR="007D5A26" w:rsidRPr="00D47966">
        <w:t>, Victoria Police</w:t>
      </w:r>
      <w:r w:rsidR="00932FD5" w:rsidRPr="00D47966">
        <w:t xml:space="preserve"> </w:t>
      </w:r>
      <w:r w:rsidR="00F7709D" w:rsidRPr="00D47966">
        <w:t>and other relevant stakeholders</w:t>
      </w:r>
      <w:r w:rsidR="00CC6B3B">
        <w:t xml:space="preserve">. Council </w:t>
      </w:r>
      <w:r w:rsidR="00042B25">
        <w:t xml:space="preserve">must remain the </w:t>
      </w:r>
      <w:r w:rsidR="00B57934">
        <w:t xml:space="preserve">lead applicant </w:t>
      </w:r>
      <w:r w:rsidR="00590610">
        <w:t xml:space="preserve">and will be responsible for entering into </w:t>
      </w:r>
      <w:r w:rsidR="00126782">
        <w:t>the funding agreement and managing delivery of the funded project.</w:t>
      </w:r>
    </w:p>
    <w:p w14:paraId="7FF5107C" w14:textId="6D9F145E" w:rsidR="006B7E7C" w:rsidRPr="00C3015A" w:rsidRDefault="005A3D39" w:rsidP="00F16C4F">
      <w:pPr>
        <w:pStyle w:val="DJCSbody"/>
      </w:pPr>
      <w:r>
        <w:t xml:space="preserve">If an applicant proposes a </w:t>
      </w:r>
      <w:r w:rsidR="004B6D29">
        <w:t xml:space="preserve">project on land or infrastructure not owned </w:t>
      </w:r>
      <w:r w:rsidR="00F00C1D">
        <w:t>or managed by Council</w:t>
      </w:r>
      <w:r w:rsidR="006E6DC8">
        <w:t xml:space="preserve">, </w:t>
      </w:r>
      <w:r>
        <w:t xml:space="preserve">the applicant must provide </w:t>
      </w:r>
      <w:r w:rsidR="006E6DC8">
        <w:t xml:space="preserve">evidence of support from the relevant landowner or asset owner </w:t>
      </w:r>
      <w:r w:rsidR="00837958">
        <w:t>as part of the application.</w:t>
      </w:r>
      <w:r w:rsidR="005F248B">
        <w:t xml:space="preserve"> Please see section </w:t>
      </w:r>
      <w:r w:rsidR="00C77B99">
        <w:t>8</w:t>
      </w:r>
      <w:r w:rsidR="005F248B">
        <w:t xml:space="preserve"> for specific requirements relating to </w:t>
      </w:r>
      <w:r w:rsidR="0002026E" w:rsidRPr="00031BB7">
        <w:t>Closed Circuit Television</w:t>
      </w:r>
      <w:r w:rsidR="0002026E">
        <w:t xml:space="preserve"> (</w:t>
      </w:r>
      <w:r w:rsidR="005F248B">
        <w:t>CCTV</w:t>
      </w:r>
      <w:r w:rsidR="0002026E">
        <w:t>)</w:t>
      </w:r>
      <w:r w:rsidR="005F248B">
        <w:t xml:space="preserve"> projects.</w:t>
      </w:r>
    </w:p>
    <w:p w14:paraId="76FB0163" w14:textId="052FEA4D" w:rsidR="00EC2AE9" w:rsidRDefault="005952E4" w:rsidP="00BE6A62">
      <w:pPr>
        <w:pStyle w:val="Heading1"/>
      </w:pPr>
      <w:bookmarkStart w:id="4" w:name="_Toc238562415"/>
      <w:r>
        <w:t xml:space="preserve">Creating Safer Places </w:t>
      </w:r>
      <w:r w:rsidR="0053643B" w:rsidRPr="0053643B">
        <w:t>objectives</w:t>
      </w:r>
      <w:bookmarkEnd w:id="4"/>
    </w:p>
    <w:p w14:paraId="01312F56" w14:textId="50ACFD44" w:rsidR="0053643B" w:rsidRPr="0053643B" w:rsidRDefault="0001139D" w:rsidP="0053643B">
      <w:pPr>
        <w:pStyle w:val="DJCSbodyafterbullets"/>
      </w:pPr>
      <w:r>
        <w:t>Creating Safer Places</w:t>
      </w:r>
      <w:r w:rsidR="0053643B" w:rsidRPr="0053643B">
        <w:t xml:space="preserve"> funding </w:t>
      </w:r>
      <w:r w:rsidR="007B2376">
        <w:t xml:space="preserve">aims to </w:t>
      </w:r>
      <w:r w:rsidR="0053643B" w:rsidRPr="0053643B">
        <w:t xml:space="preserve">support </w:t>
      </w:r>
      <w:r w:rsidR="00E074BD" w:rsidRPr="007D7320">
        <w:t>urban design</w:t>
      </w:r>
      <w:r w:rsidR="005914F8">
        <w:t xml:space="preserve"> </w:t>
      </w:r>
      <w:r w:rsidR="0053643B" w:rsidRPr="0053643B">
        <w:t>projects that:</w:t>
      </w:r>
    </w:p>
    <w:p w14:paraId="56F1B33C" w14:textId="7CFCA189" w:rsidR="0053643B" w:rsidRPr="0053643B" w:rsidRDefault="00867E95" w:rsidP="0077087E">
      <w:pPr>
        <w:pStyle w:val="DJCSbodyafterbullets"/>
        <w:numPr>
          <w:ilvl w:val="0"/>
          <w:numId w:val="51"/>
        </w:numPr>
      </w:pPr>
      <w:r>
        <w:t>h</w:t>
      </w:r>
      <w:r w:rsidR="0053643B" w:rsidRPr="0053643B">
        <w:t xml:space="preserve">elp prevent crime and improve </w:t>
      </w:r>
      <w:r w:rsidR="000966DF">
        <w:t>community</w:t>
      </w:r>
      <w:r w:rsidR="00111392" w:rsidRPr="0053643B">
        <w:t xml:space="preserve"> </w:t>
      </w:r>
      <w:r w:rsidR="0053643B" w:rsidRPr="0053643B">
        <w:t>safety and perceptions of safety</w:t>
      </w:r>
    </w:p>
    <w:p w14:paraId="1175D918" w14:textId="1331AEB3" w:rsidR="0053643B" w:rsidRPr="0053643B" w:rsidRDefault="00867E95" w:rsidP="0077087E">
      <w:pPr>
        <w:pStyle w:val="DJCSbodyafterbullets"/>
        <w:numPr>
          <w:ilvl w:val="0"/>
          <w:numId w:val="51"/>
        </w:numPr>
      </w:pPr>
      <w:r>
        <w:t>e</w:t>
      </w:r>
      <w:r w:rsidR="0053643B" w:rsidRPr="0053643B">
        <w:t xml:space="preserve">ncourage the use of public places by increasing amenity and encouraging a positive sense of ownership of the space </w:t>
      </w:r>
    </w:p>
    <w:p w14:paraId="711639EB" w14:textId="3240EED8" w:rsidR="0053643B" w:rsidRPr="0053643B" w:rsidRDefault="00F44E25" w:rsidP="0077087E">
      <w:pPr>
        <w:pStyle w:val="DJCSbodyafterbullets"/>
        <w:numPr>
          <w:ilvl w:val="0"/>
          <w:numId w:val="51"/>
        </w:numPr>
      </w:pPr>
      <w:r>
        <w:t>make</w:t>
      </w:r>
      <w:r w:rsidR="0053643B" w:rsidRPr="0053643B">
        <w:t xml:space="preserve"> community members feel safer and become more engaged in their community </w:t>
      </w:r>
    </w:p>
    <w:p w14:paraId="16711905" w14:textId="14D9312C" w:rsidR="00801951" w:rsidRDefault="00867E95" w:rsidP="00031BB7">
      <w:pPr>
        <w:pStyle w:val="DJCSbodyafterbullets"/>
        <w:numPr>
          <w:ilvl w:val="0"/>
          <w:numId w:val="51"/>
        </w:numPr>
      </w:pPr>
      <w:r>
        <w:t>e</w:t>
      </w:r>
      <w:r w:rsidR="0053643B" w:rsidRPr="0053643B">
        <w:t xml:space="preserve">ncourage local partnerships to understand and address local crime prevention issues. </w:t>
      </w:r>
    </w:p>
    <w:p w14:paraId="3598DC89" w14:textId="7964F881" w:rsidR="00F95057" w:rsidRDefault="0053643B" w:rsidP="00BB228A">
      <w:pPr>
        <w:pStyle w:val="Heading1"/>
        <w:rPr>
          <w:bCs w:val="0"/>
        </w:rPr>
      </w:pPr>
      <w:bookmarkStart w:id="5" w:name="_Toc238562416"/>
      <w:r w:rsidRPr="0053643B">
        <w:t>What can be funded?</w:t>
      </w:r>
      <w:bookmarkEnd w:id="5"/>
    </w:p>
    <w:p w14:paraId="79B923FC" w14:textId="5CB50717" w:rsidR="00EB7EC6" w:rsidRDefault="00D025BB" w:rsidP="00152628">
      <w:pPr>
        <w:pStyle w:val="DJCSbody"/>
        <w:spacing w:before="120"/>
      </w:pPr>
      <w:r>
        <w:t>Grants are available to</w:t>
      </w:r>
      <w:r w:rsidR="000C76A2" w:rsidRPr="000C76A2">
        <w:t xml:space="preserve"> </w:t>
      </w:r>
      <w:r w:rsidR="00611B1B">
        <w:t>support</w:t>
      </w:r>
      <w:r w:rsidR="000C76A2" w:rsidRPr="000C76A2">
        <w:t xml:space="preserve"> infrastructure</w:t>
      </w:r>
      <w:r w:rsidR="00CE58B6">
        <w:t xml:space="preserve"> projects </w:t>
      </w:r>
      <w:r w:rsidR="000C76A2" w:rsidRPr="000C76A2">
        <w:t>th</w:t>
      </w:r>
      <w:r w:rsidR="00697434">
        <w:t>at respond to identified crime prevention issues and</w:t>
      </w:r>
      <w:r w:rsidR="000C76A2" w:rsidRPr="000C76A2">
        <w:t xml:space="preserve"> help </w:t>
      </w:r>
      <w:r w:rsidR="00697434">
        <w:t>to</w:t>
      </w:r>
      <w:r w:rsidR="000C76A2" w:rsidRPr="000C76A2">
        <w:t xml:space="preserve"> improve community safety</w:t>
      </w:r>
      <w:r w:rsidR="00D0230A">
        <w:t>, security</w:t>
      </w:r>
      <w:r w:rsidR="000C76A2" w:rsidRPr="000C76A2">
        <w:t xml:space="preserve"> and confidence in public places.</w:t>
      </w:r>
    </w:p>
    <w:p w14:paraId="5E67008B" w14:textId="5D2B84D6" w:rsidR="0009017F" w:rsidRPr="008A2C48" w:rsidRDefault="00A11477" w:rsidP="00031BB7">
      <w:pPr>
        <w:pStyle w:val="DJCSbody"/>
        <w:spacing w:before="120" w:line="240" w:lineRule="auto"/>
      </w:pPr>
      <w:r>
        <w:t>E</w:t>
      </w:r>
      <w:r w:rsidR="006072AD">
        <w:t>xamples of e</w:t>
      </w:r>
      <w:r>
        <w:t>ligible infrastructure</w:t>
      </w:r>
      <w:r w:rsidR="00EE76A5">
        <w:t xml:space="preserve"> and activities</w:t>
      </w:r>
      <w:r w:rsidR="00FD5587">
        <w:t xml:space="preserve"> include, but </w:t>
      </w:r>
      <w:r w:rsidR="00924C26">
        <w:t>are</w:t>
      </w:r>
      <w:r w:rsidR="00FD5587">
        <w:t xml:space="preserve"> not limited to</w:t>
      </w:r>
      <w:r w:rsidR="00A30DB9">
        <w:t>,</w:t>
      </w:r>
      <w:r w:rsidR="00FD5587" w:rsidRPr="00031BB7">
        <w:t xml:space="preserve"> </w:t>
      </w:r>
      <w:r w:rsidR="00FD70AF" w:rsidRPr="00031BB7">
        <w:t>new or improved lighting</w:t>
      </w:r>
      <w:r w:rsidR="00612417" w:rsidRPr="00031BB7">
        <w:t xml:space="preserve"> in public spaces</w:t>
      </w:r>
      <w:r w:rsidR="00FD70AF" w:rsidRPr="00031BB7">
        <w:t>,</w:t>
      </w:r>
      <w:r w:rsidR="00145C8F" w:rsidRPr="00031BB7">
        <w:t xml:space="preserve"> </w:t>
      </w:r>
      <w:r w:rsidR="00330566" w:rsidRPr="00031BB7">
        <w:t>upgrades</w:t>
      </w:r>
      <w:r w:rsidR="0025019B" w:rsidRPr="00031BB7">
        <w:t xml:space="preserve"> to community spaces</w:t>
      </w:r>
      <w:r w:rsidR="00FD70AF" w:rsidRPr="00031BB7">
        <w:t>,</w:t>
      </w:r>
      <w:r w:rsidR="00145C8F" w:rsidRPr="00031BB7">
        <w:t xml:space="preserve"> public place</w:t>
      </w:r>
      <w:r w:rsidR="003E39DA" w:rsidRPr="00031BB7">
        <w:t xml:space="preserve"> CCTV</w:t>
      </w:r>
      <w:r w:rsidR="009B3FAB" w:rsidRPr="00031BB7">
        <w:t>, place activation activities</w:t>
      </w:r>
      <w:r w:rsidR="002B3893" w:rsidRPr="00031BB7">
        <w:t>,</w:t>
      </w:r>
      <w:r w:rsidR="00292767" w:rsidRPr="00031BB7">
        <w:t xml:space="preserve"> </w:t>
      </w:r>
      <w:r w:rsidR="002830E1">
        <w:t>improved amenity</w:t>
      </w:r>
      <w:r w:rsidR="00AE218E">
        <w:t xml:space="preserve"> works to make public spaces more useable</w:t>
      </w:r>
      <w:r w:rsidR="00A26032">
        <w:t xml:space="preserve"> and safer.</w:t>
      </w:r>
    </w:p>
    <w:p w14:paraId="418455D4" w14:textId="419DA4B5" w:rsidR="0053643B" w:rsidRPr="0053643B" w:rsidRDefault="0053643B" w:rsidP="0053643B">
      <w:pPr>
        <w:pStyle w:val="DJCSbodyafterbullets"/>
      </w:pPr>
      <w:r w:rsidRPr="0053643B">
        <w:t xml:space="preserve">Applicants are encouraged to incorporate a combination of the following elements in their </w:t>
      </w:r>
      <w:r w:rsidR="00820575">
        <w:t xml:space="preserve">infrastructure </w:t>
      </w:r>
      <w:r w:rsidRPr="0053643B">
        <w:t xml:space="preserve">project to reflect the needs of the community: </w:t>
      </w:r>
    </w:p>
    <w:p w14:paraId="0CDD70B9" w14:textId="7C2A8B61" w:rsidR="0053643B" w:rsidRPr="0053643B" w:rsidRDefault="005C3C58" w:rsidP="00031BB7">
      <w:pPr>
        <w:pStyle w:val="DJCSbodyafterbullets"/>
        <w:numPr>
          <w:ilvl w:val="0"/>
          <w:numId w:val="52"/>
        </w:numPr>
      </w:pPr>
      <w:r>
        <w:t>i</w:t>
      </w:r>
      <w:r w:rsidR="0053643B" w:rsidRPr="0053643B">
        <w:t>nclusive urban design principles to enhance safety and amenity, including graffiti prevention measures</w:t>
      </w:r>
    </w:p>
    <w:p w14:paraId="263A205B" w14:textId="252FEC29" w:rsidR="0053643B" w:rsidRPr="0053643B" w:rsidRDefault="005C3C58" w:rsidP="00031BB7">
      <w:pPr>
        <w:pStyle w:val="DJCSbodyafterbullets"/>
        <w:numPr>
          <w:ilvl w:val="0"/>
          <w:numId w:val="52"/>
        </w:numPr>
      </w:pPr>
      <w:r>
        <w:t>p</w:t>
      </w:r>
      <w:r w:rsidR="0053643B" w:rsidRPr="0053643B">
        <w:t>lace-making initiatives that increase community ownership and use of a location</w:t>
      </w:r>
    </w:p>
    <w:p w14:paraId="1EF810E9" w14:textId="57291A8F" w:rsidR="0053643B" w:rsidRPr="0053643B" w:rsidRDefault="005C3C58" w:rsidP="00031BB7">
      <w:pPr>
        <w:pStyle w:val="DJCSbodyafterbullets"/>
        <w:numPr>
          <w:ilvl w:val="0"/>
          <w:numId w:val="52"/>
        </w:numPr>
      </w:pPr>
      <w:r>
        <w:t>c</w:t>
      </w:r>
      <w:r w:rsidR="0053643B" w:rsidRPr="0053643B">
        <w:t xml:space="preserve">onsultation with community during design and implementation. </w:t>
      </w:r>
    </w:p>
    <w:p w14:paraId="6EA65193" w14:textId="77777777" w:rsidR="0053643B" w:rsidRPr="0053643B" w:rsidRDefault="0053643B" w:rsidP="00BB228A">
      <w:pPr>
        <w:pStyle w:val="Heading1"/>
      </w:pPr>
      <w:bookmarkStart w:id="6" w:name="_Toc238562417"/>
      <w:r w:rsidRPr="0053643B">
        <w:lastRenderedPageBreak/>
        <w:t>What will not be funded?</w:t>
      </w:r>
      <w:bookmarkEnd w:id="6"/>
    </w:p>
    <w:p w14:paraId="7B058E68" w14:textId="2F3C0D9D" w:rsidR="0053643B" w:rsidRPr="0053643B" w:rsidRDefault="0053643B" w:rsidP="0053643B">
      <w:pPr>
        <w:pStyle w:val="DJCSbodyafterbullets"/>
      </w:pPr>
      <w:r w:rsidRPr="0053643B">
        <w:t xml:space="preserve">The following </w:t>
      </w:r>
      <w:r w:rsidR="00C55C72">
        <w:t>initiatives</w:t>
      </w:r>
      <w:r w:rsidRPr="0053643B">
        <w:t xml:space="preserve"> or costs will not be funded: </w:t>
      </w:r>
    </w:p>
    <w:p w14:paraId="1F352F0F" w14:textId="115696B8" w:rsidR="0053643B" w:rsidRPr="0053643B" w:rsidRDefault="009924BA" w:rsidP="0053643B">
      <w:pPr>
        <w:pStyle w:val="DJCSbodyafterbullets"/>
        <w:numPr>
          <w:ilvl w:val="0"/>
          <w:numId w:val="41"/>
        </w:numPr>
      </w:pPr>
      <w:r>
        <w:t>a</w:t>
      </w:r>
      <w:r w:rsidR="0053643B" w:rsidRPr="0053643B">
        <w:t xml:space="preserve">pplications above the maximum or below the minimum grant </w:t>
      </w:r>
      <w:r w:rsidR="00AE7C02">
        <w:t xml:space="preserve">amount </w:t>
      </w:r>
      <w:r w:rsidR="0053643B" w:rsidRPr="0053643B">
        <w:t xml:space="preserve">available </w:t>
      </w:r>
    </w:p>
    <w:p w14:paraId="565B0EEA" w14:textId="3315C4AC" w:rsidR="0053643B" w:rsidRPr="0053643B" w:rsidRDefault="00301E01" w:rsidP="0053643B">
      <w:pPr>
        <w:pStyle w:val="DJCSbodyafterbullets"/>
        <w:numPr>
          <w:ilvl w:val="0"/>
          <w:numId w:val="41"/>
        </w:numPr>
      </w:pPr>
      <w:r>
        <w:t>a</w:t>
      </w:r>
      <w:r w:rsidR="0053643B" w:rsidRPr="0053643B">
        <w:t xml:space="preserve">ctivities that do not align with effective crime prevention practice </w:t>
      </w:r>
    </w:p>
    <w:p w14:paraId="7E58173F" w14:textId="1B5C2078" w:rsidR="0053643B" w:rsidRPr="0053643B" w:rsidRDefault="002B6539" w:rsidP="0053643B">
      <w:pPr>
        <w:pStyle w:val="DJCSbodyafterbullets"/>
        <w:numPr>
          <w:ilvl w:val="0"/>
          <w:numId w:val="41"/>
        </w:numPr>
      </w:pPr>
      <w:r>
        <w:t>a</w:t>
      </w:r>
      <w:r w:rsidR="0053643B" w:rsidRPr="0053643B">
        <w:t>ctivities that have already commenced for which retrospective funding is sought</w:t>
      </w:r>
    </w:p>
    <w:p w14:paraId="1480CFD7" w14:textId="62D0AF73" w:rsidR="0053643B" w:rsidRPr="0053643B" w:rsidRDefault="002B6539" w:rsidP="0053643B">
      <w:pPr>
        <w:pStyle w:val="DJCSbodyafterbullets"/>
        <w:numPr>
          <w:ilvl w:val="0"/>
          <w:numId w:val="41"/>
        </w:numPr>
      </w:pPr>
      <w:r>
        <w:t>p</w:t>
      </w:r>
      <w:r w:rsidR="0053643B" w:rsidRPr="0053643B">
        <w:t>rojects that do not address the Creating Safer Places objectives</w:t>
      </w:r>
    </w:p>
    <w:p w14:paraId="2CB219A3" w14:textId="275BA31F" w:rsidR="0053643B" w:rsidRPr="0053643B" w:rsidRDefault="002B6539" w:rsidP="0053643B">
      <w:pPr>
        <w:pStyle w:val="DJCSbodyafterbullets"/>
        <w:numPr>
          <w:ilvl w:val="0"/>
          <w:numId w:val="41"/>
        </w:numPr>
      </w:pPr>
      <w:r>
        <w:t>o</w:t>
      </w:r>
      <w:r w:rsidR="0053643B" w:rsidRPr="0053643B">
        <w:t>ne off or short-term event related costs that are unlikely to result in a sustained increase in public use of the area</w:t>
      </w:r>
    </w:p>
    <w:p w14:paraId="478E5456" w14:textId="11CAC6C4" w:rsidR="0053643B" w:rsidRPr="0053643B" w:rsidRDefault="002B6539" w:rsidP="0053643B">
      <w:pPr>
        <w:pStyle w:val="DJCSbodyafterbullets"/>
        <w:numPr>
          <w:ilvl w:val="0"/>
          <w:numId w:val="41"/>
        </w:numPr>
      </w:pPr>
      <w:r>
        <w:t>c</w:t>
      </w:r>
      <w:r w:rsidR="0053643B" w:rsidRPr="0053643B">
        <w:t xml:space="preserve">osts that are not community crime prevention focused such as, road/traffic safety, water safety, fire safety, child safety, </w:t>
      </w:r>
      <w:r>
        <w:t>o</w:t>
      </w:r>
      <w:r w:rsidR="0053643B" w:rsidRPr="0053643B">
        <w:t xml:space="preserve">ccupational </w:t>
      </w:r>
      <w:r>
        <w:t>h</w:t>
      </w:r>
      <w:r w:rsidR="0053643B" w:rsidRPr="0053643B">
        <w:t xml:space="preserve">ealth and </w:t>
      </w:r>
      <w:r>
        <w:t>s</w:t>
      </w:r>
      <w:r w:rsidR="0053643B" w:rsidRPr="0053643B">
        <w:t xml:space="preserve">afety or general maintenance or amenity costs that do not improve security or seek to increase use of a public place </w:t>
      </w:r>
    </w:p>
    <w:p w14:paraId="3A464414" w14:textId="2B380B35" w:rsidR="0053643B" w:rsidRPr="0053643B" w:rsidRDefault="002B6539" w:rsidP="0053643B">
      <w:pPr>
        <w:pStyle w:val="DJCSbodyafterbullets"/>
        <w:numPr>
          <w:ilvl w:val="0"/>
          <w:numId w:val="41"/>
        </w:numPr>
      </w:pPr>
      <w:r>
        <w:t>a</w:t>
      </w:r>
      <w:r w:rsidR="0053643B" w:rsidRPr="0053643B">
        <w:t>ctivities that duplicate existing programs run by government or other organisations in the local area</w:t>
      </w:r>
    </w:p>
    <w:p w14:paraId="27B5B2FE" w14:textId="0AC4A922" w:rsidR="0053643B" w:rsidRPr="0053643B" w:rsidRDefault="002B6539" w:rsidP="0053643B">
      <w:pPr>
        <w:pStyle w:val="DJCSbodyafterbullets"/>
        <w:numPr>
          <w:ilvl w:val="0"/>
          <w:numId w:val="41"/>
        </w:numPr>
      </w:pPr>
      <w:r>
        <w:t>c</w:t>
      </w:r>
      <w:r w:rsidR="0053643B" w:rsidRPr="0053643B">
        <w:t>osts to enhance infrastructure that does not currently exist or that requires other major works to be completed first</w:t>
      </w:r>
    </w:p>
    <w:p w14:paraId="00A07120" w14:textId="51591218" w:rsidR="0053643B" w:rsidRPr="0053643B" w:rsidRDefault="002B6539" w:rsidP="0053643B">
      <w:pPr>
        <w:pStyle w:val="DJCSbodyafterbullets"/>
        <w:numPr>
          <w:ilvl w:val="0"/>
          <w:numId w:val="41"/>
        </w:numPr>
      </w:pPr>
      <w:r>
        <w:t>t</w:t>
      </w:r>
      <w:r w:rsidR="0053643B" w:rsidRPr="0053643B">
        <w:t xml:space="preserve">he purchase of land or buildings or the renovation of buildings </w:t>
      </w:r>
    </w:p>
    <w:p w14:paraId="48702690" w14:textId="44C6272A" w:rsidR="00C23901" w:rsidRPr="0053643B" w:rsidRDefault="00014ADD" w:rsidP="0053643B">
      <w:pPr>
        <w:pStyle w:val="DJCSbodyafterbullets"/>
        <w:numPr>
          <w:ilvl w:val="0"/>
          <w:numId w:val="41"/>
        </w:numPr>
      </w:pPr>
      <w:r>
        <w:t>a</w:t>
      </w:r>
      <w:r w:rsidR="00AB345D">
        <w:t xml:space="preserve">ctivities or investments designed to </w:t>
      </w:r>
      <w:r>
        <w:t>enhance</w:t>
      </w:r>
      <w:r w:rsidR="00AB345D">
        <w:t xml:space="preserve"> the </w:t>
      </w:r>
      <w:r w:rsidR="007A6719">
        <w:t>value of private land or businesses</w:t>
      </w:r>
    </w:p>
    <w:p w14:paraId="26208A9B" w14:textId="74207F00" w:rsidR="0053643B" w:rsidRPr="0053643B" w:rsidRDefault="002B6539" w:rsidP="0053643B">
      <w:pPr>
        <w:pStyle w:val="DJCSbodyafterbullets"/>
        <w:numPr>
          <w:ilvl w:val="0"/>
          <w:numId w:val="41"/>
        </w:numPr>
      </w:pPr>
      <w:r>
        <w:t>p</w:t>
      </w:r>
      <w:r w:rsidR="0053643B" w:rsidRPr="0053643B">
        <w:t xml:space="preserve">rojects that can’t be completed </w:t>
      </w:r>
      <w:r w:rsidR="006E1CC1">
        <w:t xml:space="preserve">within two years of grant funding being awarded </w:t>
      </w:r>
      <w:r w:rsidR="0053643B" w:rsidRPr="0053643B">
        <w:t xml:space="preserve">or create the need for, or expectation of, further government funding </w:t>
      </w:r>
    </w:p>
    <w:p w14:paraId="38B784FA" w14:textId="1DB5206F" w:rsidR="0053643B" w:rsidRPr="0053643B" w:rsidRDefault="002B6539" w:rsidP="0053643B">
      <w:pPr>
        <w:pStyle w:val="DJCSbodyafterbullets"/>
        <w:numPr>
          <w:ilvl w:val="0"/>
          <w:numId w:val="41"/>
        </w:numPr>
      </w:pPr>
      <w:r>
        <w:t>d</w:t>
      </w:r>
      <w:r w:rsidR="0053643B" w:rsidRPr="0053643B">
        <w:t>esign costs related to the manufacture or configuration of the infrastructure, project management, legal and administrative costs, planning permits or fees, camera licences, audit services, ongoing maintenance and management costs.</w:t>
      </w:r>
    </w:p>
    <w:p w14:paraId="301F6313" w14:textId="3FEE786C" w:rsidR="0053643B" w:rsidRPr="0053643B" w:rsidRDefault="002B6539" w:rsidP="0053643B">
      <w:pPr>
        <w:pStyle w:val="Heading1"/>
        <w:ind w:left="851" w:hanging="822"/>
      </w:pPr>
      <w:bookmarkStart w:id="7" w:name="_Toc238562418"/>
      <w:r>
        <w:t xml:space="preserve">Additional requirements </w:t>
      </w:r>
      <w:r w:rsidR="001D3527">
        <w:t>for</w:t>
      </w:r>
      <w:r w:rsidR="0053643B" w:rsidRPr="0053643B">
        <w:t xml:space="preserve"> applying for CCTV funding</w:t>
      </w:r>
      <w:bookmarkEnd w:id="7"/>
    </w:p>
    <w:p w14:paraId="00243C61" w14:textId="0C6FEB75" w:rsidR="0053643B" w:rsidRPr="0053643B" w:rsidRDefault="0053643B" w:rsidP="0053643B">
      <w:pPr>
        <w:pStyle w:val="DJCSbodyafterbullets"/>
      </w:pPr>
      <w:r w:rsidRPr="0053643B">
        <w:t>Applications for CCTV will only be considered for public spaces</w:t>
      </w:r>
      <w:r w:rsidR="00516EC0">
        <w:t xml:space="preserve"> and not on privately owned land</w:t>
      </w:r>
      <w:r w:rsidRPr="0053643B">
        <w:t xml:space="preserve">. </w:t>
      </w:r>
      <w:r w:rsidR="00952F44">
        <w:t>Applicants</w:t>
      </w:r>
      <w:r w:rsidRPr="0053643B">
        <w:t xml:space="preserve"> must confirm they are responsible for owning, managing and maintaining the CCTV system and that access to CCTV storage systems and footage will be limited to council staff and/or Victoria Police. </w:t>
      </w:r>
    </w:p>
    <w:p w14:paraId="092D07D2" w14:textId="2C84D2E4" w:rsidR="0053643B" w:rsidRPr="0053643B" w:rsidRDefault="00344C93" w:rsidP="0053643B">
      <w:pPr>
        <w:pStyle w:val="DJCSbodyafterbullets"/>
      </w:pPr>
      <w:r>
        <w:t>Applicants must provide a</w:t>
      </w:r>
      <w:r w:rsidR="0053643B" w:rsidRPr="0053643B">
        <w:t xml:space="preserve"> letter of support from a </w:t>
      </w:r>
      <w:r w:rsidR="0053643B" w:rsidRPr="005B76AD">
        <w:t>suitably authorised police member</w:t>
      </w:r>
      <w:r w:rsidR="0053643B" w:rsidRPr="0053643B">
        <w:t xml:space="preserve"> </w:t>
      </w:r>
      <w:r w:rsidR="00FC3B42">
        <w:t>with their</w:t>
      </w:r>
      <w:r w:rsidR="0053643B" w:rsidRPr="0053643B">
        <w:t xml:space="preserve"> application and should confirm police support for CCTV as an appropriate response in a given location, and support for using the footage generated for investigation and evidence purposes. </w:t>
      </w:r>
    </w:p>
    <w:p w14:paraId="1F91A7B5" w14:textId="4B4F4ECC" w:rsidR="0053643B" w:rsidRPr="0053643B" w:rsidRDefault="00E63860" w:rsidP="0053643B">
      <w:pPr>
        <w:pStyle w:val="DJCSbodyafterbullets"/>
      </w:pPr>
      <w:r w:rsidRPr="00495CEC">
        <w:t xml:space="preserve">If an application relates to </w:t>
      </w:r>
      <w:r w:rsidR="00756B30" w:rsidRPr="00495CEC">
        <w:t xml:space="preserve">a </w:t>
      </w:r>
      <w:r w:rsidR="0053643B" w:rsidRPr="00495CEC">
        <w:t xml:space="preserve">CCTV </w:t>
      </w:r>
      <w:r w:rsidR="00756B30" w:rsidRPr="00495CEC">
        <w:t xml:space="preserve">installation site </w:t>
      </w:r>
      <w:r w:rsidR="00197C29" w:rsidRPr="00495CEC">
        <w:t xml:space="preserve">not owned by </w:t>
      </w:r>
      <w:r w:rsidR="0053643B" w:rsidRPr="00495CEC">
        <w:t xml:space="preserve">council </w:t>
      </w:r>
      <w:r w:rsidR="004B3BD7" w:rsidRPr="00495CEC">
        <w:t>(</w:t>
      </w:r>
      <w:r w:rsidR="00B172E3">
        <w:t>e.</w:t>
      </w:r>
      <w:r w:rsidR="00C50A68">
        <w:t>g. it is</w:t>
      </w:r>
      <w:r w:rsidR="00495CEC" w:rsidRPr="00495CEC">
        <w:t xml:space="preserve"> owned by a utility company or </w:t>
      </w:r>
      <w:r w:rsidR="004B3BD7" w:rsidRPr="00495CEC">
        <w:t xml:space="preserve">another </w:t>
      </w:r>
      <w:r w:rsidR="00495CEC" w:rsidRPr="00495CEC">
        <w:t>part of government)</w:t>
      </w:r>
      <w:r w:rsidR="0053643B" w:rsidRPr="00495CEC">
        <w:t xml:space="preserve">, </w:t>
      </w:r>
      <w:r w:rsidRPr="00495CEC">
        <w:t xml:space="preserve">an application must include </w:t>
      </w:r>
      <w:r w:rsidR="0053643B" w:rsidRPr="00495CEC">
        <w:t xml:space="preserve">a letter of support </w:t>
      </w:r>
      <w:r w:rsidRPr="00495CEC">
        <w:t>from</w:t>
      </w:r>
      <w:r w:rsidR="0053643B" w:rsidRPr="00495CEC">
        <w:t xml:space="preserve"> the asset/landowner to show support for the installation on their property and that issues such as </w:t>
      </w:r>
      <w:r w:rsidR="00495CEC" w:rsidRPr="00495CEC">
        <w:t xml:space="preserve">access and </w:t>
      </w:r>
      <w:r w:rsidR="0053643B" w:rsidRPr="00495CEC">
        <w:t>electrical supply have been considered and resolved.</w:t>
      </w:r>
      <w:r w:rsidR="0053643B" w:rsidRPr="0053643B">
        <w:t xml:space="preserve"> </w:t>
      </w:r>
    </w:p>
    <w:p w14:paraId="14738E1B" w14:textId="0B5E2B71" w:rsidR="0053643B" w:rsidRPr="0053643B" w:rsidRDefault="0053643B" w:rsidP="0053643B">
      <w:pPr>
        <w:pStyle w:val="DJCSbodyafterbullets"/>
      </w:pPr>
      <w:r w:rsidRPr="0053643B">
        <w:t xml:space="preserve">All </w:t>
      </w:r>
      <w:r w:rsidR="00344C93">
        <w:t>applicants</w:t>
      </w:r>
      <w:r w:rsidRPr="0053643B">
        <w:t xml:space="preserve"> funded to deliver CCTV systems will be required to enter a Memorandum of Understanding with Victoria Police to inform the management and operation of the system and access to footage.</w:t>
      </w:r>
    </w:p>
    <w:p w14:paraId="66099DF6" w14:textId="77777777" w:rsidR="0053643B" w:rsidRPr="0053643B" w:rsidRDefault="0053643B" w:rsidP="0053643B">
      <w:pPr>
        <w:pStyle w:val="Heading1"/>
        <w:ind w:left="851" w:hanging="822"/>
      </w:pPr>
      <w:bookmarkStart w:id="8" w:name="_Toc238562419"/>
      <w:r w:rsidRPr="0053643B">
        <w:lastRenderedPageBreak/>
        <w:t>Assessment criteria</w:t>
      </w:r>
      <w:bookmarkEnd w:id="8"/>
    </w:p>
    <w:p w14:paraId="14336BE0" w14:textId="61AF254B" w:rsidR="004D4508" w:rsidRDefault="00DD58A8" w:rsidP="0053643B">
      <w:pPr>
        <w:pStyle w:val="DJCSbodyafterbullets"/>
      </w:pPr>
      <w:r>
        <w:t>Eligible applications will be assessed by a panel</w:t>
      </w:r>
      <w:r w:rsidR="00E922D7" w:rsidRPr="00E922D7">
        <w:t xml:space="preserve"> made up of DJCS staff with knowledge and experience of crime prevention policy and implementation requirements. The panel may also </w:t>
      </w:r>
      <w:r w:rsidR="004D4508" w:rsidRPr="004D4508">
        <w:t xml:space="preserve">be </w:t>
      </w:r>
      <w:r w:rsidR="00E922D7" w:rsidRPr="00E922D7">
        <w:t>supplemented by staff from other areas of government as required by the scope of the application.</w:t>
      </w:r>
    </w:p>
    <w:p w14:paraId="19FDCAC6" w14:textId="27777AB0" w:rsidR="0053643B" w:rsidRPr="0053643B" w:rsidRDefault="0053643B" w:rsidP="0053643B">
      <w:pPr>
        <w:pStyle w:val="DJCSbodyafterbullets"/>
      </w:pPr>
      <w:r w:rsidRPr="0053643B">
        <w:t>Eligible applications will be assessed</w:t>
      </w:r>
      <w:r w:rsidR="00E922D7">
        <w:t xml:space="preserve"> </w:t>
      </w:r>
      <w:r w:rsidRPr="0053643B">
        <w:t xml:space="preserve">using </w:t>
      </w:r>
      <w:r w:rsidR="00244A59">
        <w:t>three</w:t>
      </w:r>
      <w:r w:rsidRPr="0053643B">
        <w:t xml:space="preserve"> criteria</w:t>
      </w:r>
      <w:r w:rsidR="002B75C3">
        <w:t>, with weighting given to each</w:t>
      </w:r>
      <w:r w:rsidR="00244A59">
        <w:t xml:space="preserve"> as follows</w:t>
      </w:r>
      <w:r w:rsidR="001802D5">
        <w:t>.</w:t>
      </w:r>
    </w:p>
    <w:p w14:paraId="3858D0B1" w14:textId="19D759CE" w:rsidR="0053643B" w:rsidRPr="0053643B" w:rsidRDefault="0053643B" w:rsidP="00514DE4">
      <w:pPr>
        <w:pStyle w:val="DJCSbodyafterbullets"/>
        <w:spacing w:before="240"/>
        <w:rPr>
          <w:b/>
          <w:bCs/>
        </w:rPr>
      </w:pPr>
      <w:r w:rsidRPr="0053643B">
        <w:rPr>
          <w:b/>
          <w:bCs/>
        </w:rPr>
        <w:t xml:space="preserve">Criteria 1: Applies a strong problem-solving approach to address a crime-related issue </w:t>
      </w:r>
      <w:r w:rsidR="00244A59">
        <w:rPr>
          <w:b/>
          <w:bCs/>
        </w:rPr>
        <w:t>(40%)</w:t>
      </w:r>
    </w:p>
    <w:p w14:paraId="424AEA12" w14:textId="77777777" w:rsidR="0053643B" w:rsidRPr="0053643B" w:rsidRDefault="0053643B" w:rsidP="0053643B">
      <w:pPr>
        <w:pStyle w:val="DJCSbodyafterbullets"/>
      </w:pPr>
      <w:r w:rsidRPr="0053643B">
        <w:t xml:space="preserve">The application should: </w:t>
      </w:r>
    </w:p>
    <w:p w14:paraId="4F02913A" w14:textId="060FB59A" w:rsidR="0053643B" w:rsidRPr="0053643B" w:rsidRDefault="008E39CD" w:rsidP="0053643B">
      <w:pPr>
        <w:pStyle w:val="DJCSbodyafterbullets"/>
        <w:numPr>
          <w:ilvl w:val="0"/>
          <w:numId w:val="42"/>
        </w:numPr>
      </w:pPr>
      <w:r>
        <w:t>c</w:t>
      </w:r>
      <w:r w:rsidR="0053643B" w:rsidRPr="0053643B">
        <w:t xml:space="preserve">learly outline what the project will do and deliver and how </w:t>
      </w:r>
      <w:r w:rsidR="006D2983">
        <w:t>it</w:t>
      </w:r>
      <w:r w:rsidR="0053643B" w:rsidRPr="0053643B">
        <w:t xml:space="preserve"> will achieve the objectives of the </w:t>
      </w:r>
      <w:r w:rsidR="004416CD">
        <w:t>grant program</w:t>
      </w:r>
      <w:r w:rsidR="00AE6369">
        <w:t xml:space="preserve"> (see section on CSP objectives above)</w:t>
      </w:r>
      <w:r w:rsidR="0053643B" w:rsidRPr="0053643B">
        <w:t xml:space="preserve"> </w:t>
      </w:r>
    </w:p>
    <w:p w14:paraId="0A761EFC" w14:textId="7E6E6711" w:rsidR="00200EFD" w:rsidRPr="0053643B" w:rsidRDefault="008E39CD" w:rsidP="00200EFD">
      <w:pPr>
        <w:pStyle w:val="DJCSbodyafterbullets"/>
        <w:numPr>
          <w:ilvl w:val="0"/>
          <w:numId w:val="42"/>
        </w:numPr>
      </w:pPr>
      <w:r>
        <w:t>r</w:t>
      </w:r>
      <w:r w:rsidR="0053643B" w:rsidRPr="0053643B">
        <w:t>espond to a clear crime prevention issue supported by relevant local information, data and evidence</w:t>
      </w:r>
      <w:r w:rsidR="00200EFD">
        <w:t>, including to demonstrate</w:t>
      </w:r>
      <w:r w:rsidR="0053643B" w:rsidRPr="0053643B">
        <w:t xml:space="preserve"> </w:t>
      </w:r>
      <w:r w:rsidR="00200EFD">
        <w:t xml:space="preserve">the </w:t>
      </w:r>
      <w:r w:rsidR="00200EFD" w:rsidRPr="0053643B">
        <w:t xml:space="preserve">impact on the community of the crime prevention issue </w:t>
      </w:r>
    </w:p>
    <w:p w14:paraId="3FC6ABE1" w14:textId="19BB6556" w:rsidR="0053643B" w:rsidRPr="0053643B" w:rsidRDefault="008E39CD" w:rsidP="0053643B">
      <w:pPr>
        <w:pStyle w:val="DJCSbodyafterbullets"/>
        <w:numPr>
          <w:ilvl w:val="0"/>
          <w:numId w:val="42"/>
        </w:numPr>
      </w:pPr>
      <w:r>
        <w:t>p</w:t>
      </w:r>
      <w:r w:rsidR="0053643B" w:rsidRPr="0053643B">
        <w:t xml:space="preserve">rovide a strong rationale for why the proposed solution is </w:t>
      </w:r>
      <w:r w:rsidR="001802D5">
        <w:t xml:space="preserve">an </w:t>
      </w:r>
      <w:r w:rsidR="0053643B" w:rsidRPr="0053643B">
        <w:t>effective way to address the identified crime prevention issue</w:t>
      </w:r>
      <w:r w:rsidR="00EB7C96">
        <w:t>,</w:t>
      </w:r>
      <w:r w:rsidR="0053643B" w:rsidRPr="0053643B">
        <w:t xml:space="preserve"> with reference to research and evidence.</w:t>
      </w:r>
    </w:p>
    <w:p w14:paraId="2D121903" w14:textId="00D79E62" w:rsidR="005519C7" w:rsidRPr="0053643B" w:rsidRDefault="00FB48F7" w:rsidP="0053643B">
      <w:pPr>
        <w:pStyle w:val="DJCSbodyafterbullets"/>
        <w:numPr>
          <w:ilvl w:val="0"/>
          <w:numId w:val="42"/>
        </w:numPr>
      </w:pPr>
      <w:r>
        <w:t>have a plan for how the impact of the initiative can be measured</w:t>
      </w:r>
      <w:r w:rsidR="00C4513E">
        <w:t xml:space="preserve"> in terms of </w:t>
      </w:r>
      <w:r w:rsidR="004907A8">
        <w:t>actual or perceived improvements to safety</w:t>
      </w:r>
      <w:r w:rsidR="001F2529">
        <w:t xml:space="preserve"> – this may include conducting</w:t>
      </w:r>
      <w:r w:rsidR="001F2529" w:rsidRPr="0053643B">
        <w:t xml:space="preserve"> a </w:t>
      </w:r>
      <w:r w:rsidR="001F2529">
        <w:t>‘p</w:t>
      </w:r>
      <w:r w:rsidR="001F2529" w:rsidRPr="0053643B">
        <w:t xml:space="preserve">erceptions of </w:t>
      </w:r>
      <w:r w:rsidR="001F2529">
        <w:t>s</w:t>
      </w:r>
      <w:r w:rsidR="001F2529" w:rsidRPr="0053643B">
        <w:t>afety</w:t>
      </w:r>
      <w:r w:rsidR="001F2529">
        <w:t>’</w:t>
      </w:r>
      <w:r w:rsidR="001F2529" w:rsidRPr="0053643B">
        <w:t xml:space="preserve"> </w:t>
      </w:r>
      <w:r w:rsidR="001F2529">
        <w:t>s</w:t>
      </w:r>
      <w:r w:rsidR="001F2529" w:rsidRPr="0053643B">
        <w:t xml:space="preserve">urvey in their municipality </w:t>
      </w:r>
      <w:r w:rsidR="001F2529">
        <w:t>prior</w:t>
      </w:r>
      <w:r w:rsidR="005D169C">
        <w:t xml:space="preserve"> to the commencement o</w:t>
      </w:r>
      <w:r w:rsidR="00244A59">
        <w:t>f</w:t>
      </w:r>
      <w:r w:rsidR="001F2529" w:rsidRPr="0053643B">
        <w:t xml:space="preserve"> their project</w:t>
      </w:r>
      <w:r w:rsidR="004907A8">
        <w:t>.</w:t>
      </w:r>
    </w:p>
    <w:p w14:paraId="43BCB333" w14:textId="42AEEB9F" w:rsidR="0053643B" w:rsidRPr="00C269CC" w:rsidRDefault="0053643B" w:rsidP="00514DE4">
      <w:pPr>
        <w:pStyle w:val="DJCSbodyafterbullets"/>
        <w:spacing w:before="240"/>
        <w:rPr>
          <w:b/>
        </w:rPr>
      </w:pPr>
      <w:r w:rsidRPr="00FB365D">
        <w:rPr>
          <w:b/>
        </w:rPr>
        <w:t>Criteria 2: Supports genuine community involvement and builds capability</w:t>
      </w:r>
      <w:r w:rsidR="00244A59">
        <w:rPr>
          <w:b/>
        </w:rPr>
        <w:t xml:space="preserve"> (30%)</w:t>
      </w:r>
    </w:p>
    <w:p w14:paraId="39338AE9" w14:textId="77777777" w:rsidR="0053643B" w:rsidRPr="00C269CC" w:rsidRDefault="0053643B" w:rsidP="0053643B">
      <w:pPr>
        <w:pStyle w:val="DJCSbodyafterbullets"/>
      </w:pPr>
      <w:r w:rsidRPr="00C269CC">
        <w:t xml:space="preserve">The application should: </w:t>
      </w:r>
    </w:p>
    <w:p w14:paraId="0964EF41" w14:textId="0C87322E" w:rsidR="0053643B" w:rsidRDefault="001517DF" w:rsidP="0053643B">
      <w:pPr>
        <w:pStyle w:val="DJCSbodyafterbullets"/>
        <w:numPr>
          <w:ilvl w:val="0"/>
          <w:numId w:val="42"/>
        </w:numPr>
      </w:pPr>
      <w:r w:rsidRPr="00FB365D">
        <w:t>p</w:t>
      </w:r>
      <w:r w:rsidR="00CB73DF" w:rsidRPr="00FB365D">
        <w:t xml:space="preserve">rovide </w:t>
      </w:r>
      <w:r w:rsidR="00B944FC" w:rsidRPr="00FB365D">
        <w:t>details of completed</w:t>
      </w:r>
      <w:r w:rsidR="00F96F1D" w:rsidRPr="00FB365D">
        <w:t xml:space="preserve"> </w:t>
      </w:r>
      <w:r w:rsidR="00FB2309" w:rsidRPr="00FB365D">
        <w:t>and/</w:t>
      </w:r>
      <w:r w:rsidR="00F96F1D" w:rsidRPr="00FB365D">
        <w:t>or future</w:t>
      </w:r>
      <w:r w:rsidR="00B40B2F" w:rsidRPr="00FB365D">
        <w:t xml:space="preserve"> </w:t>
      </w:r>
      <w:r w:rsidR="0053643B" w:rsidRPr="009A6DE8">
        <w:t>community consultation</w:t>
      </w:r>
      <w:r w:rsidR="008B52CC" w:rsidRPr="00FB365D">
        <w:t xml:space="preserve"> </w:t>
      </w:r>
      <w:r w:rsidR="0053643B" w:rsidRPr="009A6DE8">
        <w:t xml:space="preserve">and </w:t>
      </w:r>
      <w:r w:rsidR="00B944FC" w:rsidRPr="00FB365D">
        <w:t xml:space="preserve">how </w:t>
      </w:r>
      <w:r w:rsidR="007B5B71" w:rsidRPr="00FB365D">
        <w:t xml:space="preserve">the project </w:t>
      </w:r>
      <w:r w:rsidR="0053643B" w:rsidRPr="009A6DE8">
        <w:t>includes clear opportunities for further community involvement in the design, delivery and evaluation of the project</w:t>
      </w:r>
    </w:p>
    <w:p w14:paraId="003B4598" w14:textId="5D313470" w:rsidR="0053643B" w:rsidRPr="00FB365D" w:rsidRDefault="001517DF" w:rsidP="0053643B">
      <w:pPr>
        <w:pStyle w:val="DJCSbodyafterbullets"/>
        <w:numPr>
          <w:ilvl w:val="0"/>
          <w:numId w:val="42"/>
        </w:numPr>
      </w:pPr>
      <w:r>
        <w:t>d</w:t>
      </w:r>
      <w:r w:rsidR="0053643B" w:rsidRPr="009A6DE8">
        <w:t>emonstrate a commitment to working in partnership</w:t>
      </w:r>
      <w:r w:rsidR="00472735" w:rsidRPr="00FB365D">
        <w:t xml:space="preserve"> with relevant stakeholders</w:t>
      </w:r>
      <w:r w:rsidR="00786843" w:rsidRPr="00FB365D">
        <w:t>, including</w:t>
      </w:r>
      <w:r w:rsidR="00232E87" w:rsidRPr="00FB365D">
        <w:t>, for example, community organisations, local businesses, and Victoria Police</w:t>
      </w:r>
    </w:p>
    <w:p w14:paraId="076F2767" w14:textId="6DDC9A29" w:rsidR="00785904" w:rsidRPr="009A6DE8" w:rsidRDefault="001517DF" w:rsidP="0053643B">
      <w:pPr>
        <w:pStyle w:val="DJCSbodyafterbullets"/>
        <w:numPr>
          <w:ilvl w:val="0"/>
          <w:numId w:val="42"/>
        </w:numPr>
      </w:pPr>
      <w:r w:rsidRPr="00FB365D">
        <w:t>d</w:t>
      </w:r>
      <w:r w:rsidR="00785904" w:rsidRPr="00FB365D">
        <w:t>emonstrate how the applicant will draw on skills and knowledge from across the organisation and community to implement the project</w:t>
      </w:r>
    </w:p>
    <w:p w14:paraId="46E836EE" w14:textId="2E00E803" w:rsidR="00AD44D8" w:rsidRPr="009A6DE8" w:rsidRDefault="00AD44D8" w:rsidP="0053643B">
      <w:pPr>
        <w:pStyle w:val="DJCSbodyafterbullets"/>
        <w:numPr>
          <w:ilvl w:val="0"/>
          <w:numId w:val="42"/>
        </w:numPr>
      </w:pPr>
      <w:r>
        <w:t xml:space="preserve">shows how </w:t>
      </w:r>
      <w:r w:rsidR="00DD2A25">
        <w:t xml:space="preserve">specific </w:t>
      </w:r>
      <w:r>
        <w:t xml:space="preserve">community interests can be </w:t>
      </w:r>
      <w:r w:rsidR="00740279">
        <w:t xml:space="preserve">used to </w:t>
      </w:r>
      <w:r w:rsidR="00AB69B0">
        <w:t xml:space="preserve">increase safety for </w:t>
      </w:r>
      <w:r w:rsidR="00DD2A25">
        <w:t>a broader community</w:t>
      </w:r>
      <w:r w:rsidR="001237A9">
        <w:t>.</w:t>
      </w:r>
    </w:p>
    <w:p w14:paraId="234B43C0" w14:textId="429A9FDB" w:rsidR="0053643B" w:rsidRPr="009A6DE8" w:rsidRDefault="0053643B" w:rsidP="00514DE4">
      <w:pPr>
        <w:pStyle w:val="DJCSbodyafterbullets"/>
        <w:spacing w:before="240"/>
        <w:rPr>
          <w:b/>
        </w:rPr>
      </w:pPr>
      <w:r w:rsidRPr="009A6DE8">
        <w:rPr>
          <w:b/>
        </w:rPr>
        <w:t>Criteria 3: Shows a strong project management approach</w:t>
      </w:r>
      <w:r w:rsidR="00244A59">
        <w:rPr>
          <w:b/>
        </w:rPr>
        <w:t xml:space="preserve"> (30%)</w:t>
      </w:r>
    </w:p>
    <w:p w14:paraId="1972DA92" w14:textId="77777777" w:rsidR="0053643B" w:rsidRPr="009A6DE8" w:rsidRDefault="0053643B" w:rsidP="0053643B">
      <w:pPr>
        <w:pStyle w:val="DJCSbodyafterbullets"/>
      </w:pPr>
      <w:r w:rsidRPr="009A6DE8">
        <w:t xml:space="preserve">The application should: </w:t>
      </w:r>
    </w:p>
    <w:p w14:paraId="6637C0E5" w14:textId="4E727BF2" w:rsidR="0053643B" w:rsidRPr="009A6DE8" w:rsidRDefault="00907D01" w:rsidP="0053643B">
      <w:pPr>
        <w:pStyle w:val="DJCSbodyafterbullets"/>
        <w:numPr>
          <w:ilvl w:val="0"/>
          <w:numId w:val="42"/>
        </w:numPr>
      </w:pPr>
      <w:r>
        <w:t>d</w:t>
      </w:r>
      <w:r w:rsidR="0053643B" w:rsidRPr="009A6DE8">
        <w:t xml:space="preserve">emonstrate a clear project management approach </w:t>
      </w:r>
      <w:r w:rsidR="00B470B0">
        <w:t>that</w:t>
      </w:r>
      <w:r w:rsidR="004A4133" w:rsidRPr="009A6DE8">
        <w:t xml:space="preserve"> </w:t>
      </w:r>
      <w:r w:rsidR="0053643B" w:rsidRPr="009A6DE8">
        <w:t>show</w:t>
      </w:r>
      <w:r w:rsidR="004A4133" w:rsidRPr="00FB365D">
        <w:t xml:space="preserve">s </w:t>
      </w:r>
      <w:r w:rsidR="0053643B" w:rsidRPr="00FB365D">
        <w:t xml:space="preserve">the sequence of activity and how risks will be managed to ensure the work is completed </w:t>
      </w:r>
      <w:r w:rsidR="0037743A" w:rsidRPr="00FB365D">
        <w:t xml:space="preserve">within a </w:t>
      </w:r>
      <w:r w:rsidR="00EB7C96" w:rsidRPr="00FB365D">
        <w:t>two-year</w:t>
      </w:r>
      <w:r w:rsidR="0037743A" w:rsidRPr="00FB365D">
        <w:t xml:space="preserve"> period</w:t>
      </w:r>
      <w:r w:rsidR="0053643B" w:rsidRPr="009A6DE8">
        <w:t xml:space="preserve"> </w:t>
      </w:r>
    </w:p>
    <w:p w14:paraId="567D1DEC" w14:textId="3838FD3D" w:rsidR="00A54545" w:rsidRPr="0053643B" w:rsidRDefault="00B470B0">
      <w:pPr>
        <w:pStyle w:val="DJCSbodyafterbullets"/>
        <w:numPr>
          <w:ilvl w:val="0"/>
          <w:numId w:val="42"/>
        </w:numPr>
      </w:pPr>
      <w:r w:rsidRPr="00FB365D">
        <w:t>p</w:t>
      </w:r>
      <w:r w:rsidR="00AA6F3E" w:rsidRPr="00FB365D">
        <w:t>rovide</w:t>
      </w:r>
      <w:r w:rsidR="0053643B" w:rsidRPr="00FB365D">
        <w:t xml:space="preserve"> a detailed budget supported with quotes or cost estimates</w:t>
      </w:r>
      <w:r w:rsidR="00A54545">
        <w:t>, and demonstrate v</w:t>
      </w:r>
      <w:r w:rsidR="00A54545" w:rsidRPr="0053643B">
        <w:t xml:space="preserve">alue for money (for example, if the project builds on other investment in the local area or includes co-contributions toward funding the project) </w:t>
      </w:r>
    </w:p>
    <w:p w14:paraId="37967F96" w14:textId="1D9FC833" w:rsidR="002523D1" w:rsidRPr="00FB365D" w:rsidRDefault="007C04D0" w:rsidP="0053643B">
      <w:pPr>
        <w:pStyle w:val="DJCSbodyafterbullets"/>
        <w:numPr>
          <w:ilvl w:val="0"/>
          <w:numId w:val="42"/>
        </w:numPr>
      </w:pPr>
      <w:r>
        <w:lastRenderedPageBreak/>
        <w:t>provide</w:t>
      </w:r>
      <w:r w:rsidR="002523D1">
        <w:t xml:space="preserve"> </w:t>
      </w:r>
      <w:r>
        <w:t xml:space="preserve">information about </w:t>
      </w:r>
      <w:r w:rsidR="008B0F5F">
        <w:t>other successfully delivered projects that demonstrate capability and capacity</w:t>
      </w:r>
      <w:r w:rsidR="00905B47">
        <w:t xml:space="preserve"> to manage works</w:t>
      </w:r>
    </w:p>
    <w:p w14:paraId="5FC7C23C" w14:textId="1949A895" w:rsidR="00305D9E" w:rsidRPr="009A6DE8" w:rsidDel="00833345" w:rsidRDefault="00B470B0">
      <w:pPr>
        <w:pStyle w:val="DJCSbodyafterbullets"/>
        <w:numPr>
          <w:ilvl w:val="0"/>
          <w:numId w:val="42"/>
        </w:numPr>
      </w:pPr>
      <w:r w:rsidRPr="00FB365D">
        <w:t>d</w:t>
      </w:r>
      <w:r w:rsidR="00305D9E" w:rsidRPr="00FB365D">
        <w:t>emonstrates that the project is sufficiently developed to be delivered within the required funding period, including consideration for any relevant approvals, landowner permissions, procurement requirements and any other key project dependencies.</w:t>
      </w:r>
    </w:p>
    <w:p w14:paraId="752CA928" w14:textId="321683B1" w:rsidR="0053643B" w:rsidRPr="0053643B" w:rsidRDefault="009A35EB" w:rsidP="0053643B">
      <w:pPr>
        <w:pStyle w:val="Heading1"/>
        <w:ind w:left="851" w:hanging="822"/>
      </w:pPr>
      <w:bookmarkStart w:id="9" w:name="_Toc238562420"/>
      <w:r>
        <w:t>D</w:t>
      </w:r>
      <w:r w:rsidR="00EA5C7C">
        <w:t>eveloping a strong application</w:t>
      </w:r>
      <w:bookmarkEnd w:id="9"/>
    </w:p>
    <w:p w14:paraId="4D6266A8" w14:textId="0ECBE2D1" w:rsidR="0053643B" w:rsidRPr="0053643B" w:rsidRDefault="0053643B" w:rsidP="0053643B">
      <w:pPr>
        <w:pStyle w:val="DJCSbodyafterbullets"/>
      </w:pPr>
      <w:r w:rsidRPr="0053643B">
        <w:t xml:space="preserve">The following section provides some suggestions on how </w:t>
      </w:r>
      <w:r w:rsidR="003075C4">
        <w:t>to</w:t>
      </w:r>
      <w:r w:rsidR="003075C4" w:rsidRPr="0053643B">
        <w:t xml:space="preserve"> </w:t>
      </w:r>
      <w:r w:rsidRPr="0053643B">
        <w:t>develop a strong application.</w:t>
      </w:r>
    </w:p>
    <w:p w14:paraId="7BAA999B" w14:textId="46CBF850" w:rsidR="0053643B" w:rsidRPr="008A3B2A" w:rsidRDefault="0053643B" w:rsidP="00514DE4">
      <w:pPr>
        <w:pStyle w:val="DJCSbodyafterbullets"/>
        <w:spacing w:before="240"/>
        <w:rPr>
          <w:b/>
          <w:bCs/>
        </w:rPr>
      </w:pPr>
      <w:r w:rsidRPr="008A3B2A">
        <w:rPr>
          <w:b/>
          <w:bCs/>
        </w:rPr>
        <w:t xml:space="preserve">Clearly explain the problem, the solution and why </w:t>
      </w:r>
      <w:r w:rsidR="003075C4">
        <w:rPr>
          <w:b/>
          <w:bCs/>
        </w:rPr>
        <w:t>the</w:t>
      </w:r>
      <w:r w:rsidR="003075C4" w:rsidRPr="008A3B2A">
        <w:rPr>
          <w:b/>
          <w:bCs/>
        </w:rPr>
        <w:t xml:space="preserve"> </w:t>
      </w:r>
      <w:r w:rsidRPr="008A3B2A">
        <w:rPr>
          <w:b/>
          <w:bCs/>
        </w:rPr>
        <w:t xml:space="preserve">project will be a success </w:t>
      </w:r>
    </w:p>
    <w:p w14:paraId="5AD3CF23" w14:textId="2682CF6F" w:rsidR="0053643B" w:rsidRPr="008A3B2A" w:rsidRDefault="003075C4" w:rsidP="008A3B2A">
      <w:pPr>
        <w:pStyle w:val="DJCSbodyafterbullets"/>
      </w:pPr>
      <w:r>
        <w:t>An</w:t>
      </w:r>
      <w:r w:rsidR="0053643B" w:rsidRPr="008A3B2A">
        <w:t xml:space="preserve"> application should clearly identify the crime prevention issues your project aims to address and provide supporting evidence or data to help us understand the problem, what is causing it, and what impact it is having in the community. </w:t>
      </w:r>
      <w:r w:rsidR="009A35EB">
        <w:t>An application</w:t>
      </w:r>
      <w:r w:rsidR="009A35EB" w:rsidRPr="008A3B2A">
        <w:t xml:space="preserve"> </w:t>
      </w:r>
      <w:r w:rsidR="0053643B" w:rsidRPr="008A3B2A">
        <w:t xml:space="preserve">should clearly </w:t>
      </w:r>
      <w:r w:rsidR="009A35EB">
        <w:t>outline</w:t>
      </w:r>
      <w:r w:rsidR="009A35EB" w:rsidRPr="008A3B2A">
        <w:t xml:space="preserve"> </w:t>
      </w:r>
      <w:r w:rsidR="0053643B" w:rsidRPr="008A3B2A">
        <w:t xml:space="preserve">how </w:t>
      </w:r>
      <w:r w:rsidR="009A35EB">
        <w:t>the</w:t>
      </w:r>
      <w:r w:rsidR="009A35EB" w:rsidRPr="008A3B2A">
        <w:t xml:space="preserve"> </w:t>
      </w:r>
      <w:r w:rsidR="0053643B" w:rsidRPr="008A3B2A">
        <w:t xml:space="preserve">project will address these issues, and how </w:t>
      </w:r>
      <w:r w:rsidR="009A35EB">
        <w:t>the applicant</w:t>
      </w:r>
      <w:r w:rsidR="009A35EB" w:rsidRPr="008A3B2A">
        <w:t xml:space="preserve"> </w:t>
      </w:r>
      <w:r w:rsidR="0053643B" w:rsidRPr="008A3B2A">
        <w:t xml:space="preserve">will measure the impact and success of </w:t>
      </w:r>
      <w:r w:rsidR="009A35EB">
        <w:t>the</w:t>
      </w:r>
      <w:r w:rsidR="009A35EB" w:rsidRPr="008A3B2A">
        <w:t xml:space="preserve"> </w:t>
      </w:r>
      <w:r w:rsidR="0053643B" w:rsidRPr="008A3B2A">
        <w:t>project.</w:t>
      </w:r>
    </w:p>
    <w:p w14:paraId="0ABE4710" w14:textId="4997EE4A" w:rsidR="0053643B" w:rsidRPr="008A3B2A" w:rsidRDefault="00244A59" w:rsidP="008A3B2A">
      <w:pPr>
        <w:pStyle w:val="DJCSbodyafterbullets"/>
      </w:pPr>
      <w:r>
        <w:t>P</w:t>
      </w:r>
      <w:r w:rsidR="0053643B" w:rsidRPr="008A3B2A">
        <w:t>rovid</w:t>
      </w:r>
      <w:r>
        <w:t>ing</w:t>
      </w:r>
      <w:r w:rsidR="0053643B" w:rsidRPr="008A3B2A">
        <w:t xml:space="preserve"> a Theory of Change </w:t>
      </w:r>
      <w:r w:rsidR="00025099">
        <w:t>will stren</w:t>
      </w:r>
      <w:r w:rsidR="002A0E04">
        <w:t>gthen</w:t>
      </w:r>
      <w:r w:rsidR="00C21CA1" w:rsidRPr="00C21CA1">
        <w:t xml:space="preserve"> </w:t>
      </w:r>
      <w:r w:rsidR="00C21CA1">
        <w:t>an</w:t>
      </w:r>
      <w:r w:rsidR="00252A25" w:rsidRPr="008A3B2A">
        <w:t xml:space="preserve"> </w:t>
      </w:r>
      <w:r w:rsidR="0053643B" w:rsidRPr="008A3B2A">
        <w:t>application</w:t>
      </w:r>
      <w:r w:rsidR="00C21CA1">
        <w:t>, particularly for larger projects</w:t>
      </w:r>
      <w:r w:rsidR="0053643B" w:rsidRPr="008A3B2A">
        <w:t xml:space="preserve">. This </w:t>
      </w:r>
      <w:r w:rsidR="00252A25">
        <w:t>should</w:t>
      </w:r>
      <w:r w:rsidR="00252A25" w:rsidRPr="008A3B2A">
        <w:t xml:space="preserve"> </w:t>
      </w:r>
      <w:r w:rsidR="0053643B" w:rsidRPr="008A3B2A">
        <w:t xml:space="preserve">set out the problem, the proposed solution, and objectives of the project and provide a strong basis for evaluating </w:t>
      </w:r>
      <w:r w:rsidR="00252A25">
        <w:t>the</w:t>
      </w:r>
      <w:r w:rsidR="00252A25" w:rsidRPr="008A3B2A">
        <w:t xml:space="preserve"> </w:t>
      </w:r>
      <w:r w:rsidR="0053643B" w:rsidRPr="008A3B2A">
        <w:t xml:space="preserve">project if </w:t>
      </w:r>
      <w:r w:rsidR="00252A25">
        <w:t>it</w:t>
      </w:r>
      <w:r w:rsidR="0053643B" w:rsidRPr="008A3B2A">
        <w:t xml:space="preserve"> is funded.</w:t>
      </w:r>
    </w:p>
    <w:p w14:paraId="40B8E005" w14:textId="5C4E39A3" w:rsidR="0053643B" w:rsidRPr="008A3B2A" w:rsidRDefault="0053643B" w:rsidP="00514DE4">
      <w:pPr>
        <w:pStyle w:val="DJCSbodyafterbullets"/>
        <w:spacing w:before="240"/>
        <w:rPr>
          <w:b/>
          <w:bCs/>
        </w:rPr>
      </w:pPr>
      <w:r w:rsidRPr="008A3B2A">
        <w:rPr>
          <w:b/>
          <w:bCs/>
        </w:rPr>
        <w:t xml:space="preserve">Provide a detailed budget supported by quotes or </w:t>
      </w:r>
      <w:r w:rsidR="00C21CA1">
        <w:rPr>
          <w:b/>
          <w:bCs/>
        </w:rPr>
        <w:t xml:space="preserve">well researched </w:t>
      </w:r>
      <w:r w:rsidRPr="008A3B2A">
        <w:rPr>
          <w:b/>
          <w:bCs/>
        </w:rPr>
        <w:t xml:space="preserve">cost estimates </w:t>
      </w:r>
    </w:p>
    <w:p w14:paraId="0F76E3EE" w14:textId="1836EA96" w:rsidR="0053643B" w:rsidRPr="008A3B2A" w:rsidRDefault="0053643B" w:rsidP="008A3B2A">
      <w:pPr>
        <w:pStyle w:val="DJCSbodyafterbullets"/>
      </w:pPr>
      <w:r w:rsidRPr="008A3B2A">
        <w:t xml:space="preserve">Providing a detailed budget with </w:t>
      </w:r>
      <w:r w:rsidR="00252A25">
        <w:t>an</w:t>
      </w:r>
      <w:r w:rsidR="00252A25" w:rsidRPr="008A3B2A">
        <w:t xml:space="preserve"> </w:t>
      </w:r>
      <w:r w:rsidRPr="008A3B2A">
        <w:t xml:space="preserve">application shows that </w:t>
      </w:r>
      <w:r w:rsidR="00252A25">
        <w:t>an applicant</w:t>
      </w:r>
      <w:r w:rsidR="00252A25" w:rsidRPr="008A3B2A">
        <w:t xml:space="preserve"> </w:t>
      </w:r>
      <w:r w:rsidRPr="008A3B2A">
        <w:t>ha</w:t>
      </w:r>
      <w:r w:rsidR="00252A25">
        <w:t>s</w:t>
      </w:r>
      <w:r w:rsidRPr="008A3B2A">
        <w:t xml:space="preserve"> costed the individual activities and expenses that make up </w:t>
      </w:r>
      <w:r w:rsidR="00252A25">
        <w:t>the</w:t>
      </w:r>
      <w:r w:rsidR="00252A25" w:rsidRPr="008A3B2A">
        <w:t xml:space="preserve"> </w:t>
      </w:r>
      <w:r w:rsidRPr="008A3B2A">
        <w:t xml:space="preserve">project. </w:t>
      </w:r>
      <w:r w:rsidR="00252A25">
        <w:t>An applicant</w:t>
      </w:r>
      <w:r w:rsidR="00252A25" w:rsidRPr="008A3B2A">
        <w:t xml:space="preserve"> </w:t>
      </w:r>
      <w:r w:rsidRPr="008A3B2A">
        <w:t xml:space="preserve">will not be able to request further funding if </w:t>
      </w:r>
      <w:r w:rsidR="00252A25">
        <w:t>the</w:t>
      </w:r>
      <w:r w:rsidRPr="008A3B2A">
        <w:t xml:space="preserve"> project is more expensive to deliver than </w:t>
      </w:r>
      <w:r w:rsidR="00252A25">
        <w:t>initially</w:t>
      </w:r>
      <w:r w:rsidR="00252A25" w:rsidRPr="008A3B2A">
        <w:t xml:space="preserve"> </w:t>
      </w:r>
      <w:r w:rsidRPr="008A3B2A">
        <w:t xml:space="preserve">thought. Providing evidence to show how </w:t>
      </w:r>
      <w:r w:rsidR="0034043E">
        <w:t>a project has been</w:t>
      </w:r>
      <w:r w:rsidRPr="008A3B2A">
        <w:t xml:space="preserve"> costed is helpful</w:t>
      </w:r>
      <w:r w:rsidR="00860A1A">
        <w:t xml:space="preserve"> in determining if all potential costs have been considered</w:t>
      </w:r>
      <w:r w:rsidRPr="008A3B2A">
        <w:t>.</w:t>
      </w:r>
    </w:p>
    <w:p w14:paraId="5F12D935" w14:textId="77777777" w:rsidR="0053643B" w:rsidRPr="008A3B2A" w:rsidRDefault="0053643B" w:rsidP="00514DE4">
      <w:pPr>
        <w:pStyle w:val="DJCSbodyafterbullets"/>
        <w:spacing w:before="240"/>
        <w:rPr>
          <w:b/>
          <w:bCs/>
        </w:rPr>
      </w:pPr>
      <w:r w:rsidRPr="008A3B2A">
        <w:rPr>
          <w:b/>
          <w:bCs/>
        </w:rPr>
        <w:t>Provide supporting evidence</w:t>
      </w:r>
    </w:p>
    <w:p w14:paraId="7123A57C" w14:textId="28638A06" w:rsidR="0053643B" w:rsidRPr="008A3B2A" w:rsidRDefault="0034043E" w:rsidP="008A3B2A">
      <w:pPr>
        <w:pStyle w:val="DJCSbodyafterbullets"/>
      </w:pPr>
      <w:r>
        <w:t>An applicant</w:t>
      </w:r>
      <w:r w:rsidRPr="008A3B2A">
        <w:t xml:space="preserve"> </w:t>
      </w:r>
      <w:r w:rsidR="0053643B" w:rsidRPr="008A3B2A">
        <w:t xml:space="preserve">can provide evidence with </w:t>
      </w:r>
      <w:r>
        <w:t xml:space="preserve">an </w:t>
      </w:r>
      <w:r w:rsidR="0053643B" w:rsidRPr="008A3B2A">
        <w:t xml:space="preserve">application to help explain: </w:t>
      </w:r>
    </w:p>
    <w:p w14:paraId="7F908113" w14:textId="0DB2CDCB" w:rsidR="0053643B" w:rsidRPr="008A3B2A" w:rsidRDefault="0034043E" w:rsidP="008A3B2A">
      <w:pPr>
        <w:pStyle w:val="DJCSbodyafterbullets"/>
        <w:numPr>
          <w:ilvl w:val="0"/>
          <w:numId w:val="45"/>
        </w:numPr>
      </w:pPr>
      <w:r>
        <w:t>t</w:t>
      </w:r>
      <w:r w:rsidR="0053643B" w:rsidRPr="008A3B2A">
        <w:t xml:space="preserve">he need for your project </w:t>
      </w:r>
    </w:p>
    <w:p w14:paraId="65B4BFFE" w14:textId="149D0553" w:rsidR="0053643B" w:rsidRPr="008A3B2A" w:rsidRDefault="0034043E" w:rsidP="008A3B2A">
      <w:pPr>
        <w:pStyle w:val="DJCSbodyafterbullets"/>
        <w:numPr>
          <w:ilvl w:val="0"/>
          <w:numId w:val="45"/>
        </w:numPr>
      </w:pPr>
      <w:r>
        <w:t>w</w:t>
      </w:r>
      <w:r w:rsidR="0053643B" w:rsidRPr="008A3B2A">
        <w:t xml:space="preserve">hat </w:t>
      </w:r>
      <w:r>
        <w:t>the</w:t>
      </w:r>
      <w:r w:rsidRPr="008A3B2A">
        <w:t xml:space="preserve"> </w:t>
      </w:r>
      <w:r w:rsidR="0053643B" w:rsidRPr="008A3B2A">
        <w:t xml:space="preserve">project will do and deliver </w:t>
      </w:r>
    </w:p>
    <w:p w14:paraId="62366A7C" w14:textId="05CBB228" w:rsidR="0053643B" w:rsidRPr="008A3B2A" w:rsidRDefault="0034043E" w:rsidP="008A3B2A">
      <w:pPr>
        <w:pStyle w:val="DJCSbodyafterbullets"/>
        <w:numPr>
          <w:ilvl w:val="0"/>
          <w:numId w:val="45"/>
        </w:numPr>
      </w:pPr>
      <w:r>
        <w:t>w</w:t>
      </w:r>
      <w:r w:rsidR="0053643B" w:rsidRPr="008A3B2A">
        <w:t xml:space="preserve">hy </w:t>
      </w:r>
      <w:r>
        <w:t>an applicant</w:t>
      </w:r>
      <w:r w:rsidRPr="008A3B2A">
        <w:t xml:space="preserve"> </w:t>
      </w:r>
      <w:r w:rsidR="0053643B" w:rsidRPr="008A3B2A">
        <w:t>think</w:t>
      </w:r>
      <w:r>
        <w:t>s</w:t>
      </w:r>
      <w:r w:rsidR="0053643B" w:rsidRPr="008A3B2A">
        <w:t xml:space="preserve"> the project will be a success </w:t>
      </w:r>
    </w:p>
    <w:p w14:paraId="5C9FF083" w14:textId="5253E1A7" w:rsidR="0053643B" w:rsidRPr="008A3B2A" w:rsidRDefault="0034043E" w:rsidP="008A3B2A">
      <w:pPr>
        <w:pStyle w:val="DJCSbodyafterbullets"/>
        <w:numPr>
          <w:ilvl w:val="0"/>
          <w:numId w:val="45"/>
        </w:numPr>
      </w:pPr>
      <w:r>
        <w:t>w</w:t>
      </w:r>
      <w:r w:rsidR="0053643B" w:rsidRPr="008A3B2A">
        <w:t xml:space="preserve">ho </w:t>
      </w:r>
      <w:r>
        <w:t>the</w:t>
      </w:r>
      <w:r w:rsidRPr="008A3B2A">
        <w:t xml:space="preserve"> </w:t>
      </w:r>
      <w:r w:rsidR="0053643B" w:rsidRPr="008A3B2A">
        <w:t xml:space="preserve">partners are and what role they will play in supporting </w:t>
      </w:r>
      <w:r>
        <w:t>the</w:t>
      </w:r>
      <w:r w:rsidRPr="008A3B2A">
        <w:t xml:space="preserve"> </w:t>
      </w:r>
      <w:r w:rsidR="0053643B" w:rsidRPr="008A3B2A">
        <w:t xml:space="preserve">project. </w:t>
      </w:r>
    </w:p>
    <w:p w14:paraId="7EDAA6C8" w14:textId="7B1C2E1D" w:rsidR="0053643B" w:rsidRPr="008A3B2A" w:rsidRDefault="0053643B" w:rsidP="008A3B2A">
      <w:pPr>
        <w:pStyle w:val="DJCSbodyafterbullets"/>
      </w:pPr>
      <w:r w:rsidRPr="008A3B2A">
        <w:t xml:space="preserve">The lists below outline the type of evidence </w:t>
      </w:r>
      <w:r w:rsidR="0034043E">
        <w:t>an applicant</w:t>
      </w:r>
      <w:r w:rsidR="0034043E" w:rsidRPr="008A3B2A">
        <w:t xml:space="preserve"> </w:t>
      </w:r>
      <w:r w:rsidRPr="008A3B2A">
        <w:t xml:space="preserve">can provide to support </w:t>
      </w:r>
      <w:r w:rsidR="0034043E">
        <w:t>their</w:t>
      </w:r>
      <w:r w:rsidR="0034043E" w:rsidRPr="008A3B2A">
        <w:t xml:space="preserve"> </w:t>
      </w:r>
      <w:r w:rsidRPr="008A3B2A">
        <w:t xml:space="preserve">application. </w:t>
      </w:r>
      <w:r w:rsidR="0034043E">
        <w:t>The applicant</w:t>
      </w:r>
      <w:r w:rsidR="0034043E" w:rsidRPr="008A3B2A">
        <w:t xml:space="preserve"> </w:t>
      </w:r>
      <w:r w:rsidRPr="008A3B2A">
        <w:t>do</w:t>
      </w:r>
      <w:r w:rsidR="0034043E">
        <w:t>es</w:t>
      </w:r>
      <w:r w:rsidRPr="008A3B2A">
        <w:t xml:space="preserve">n’t need to provide all this information, only what is relevant to </w:t>
      </w:r>
      <w:r w:rsidR="007746F6">
        <w:t>the</w:t>
      </w:r>
      <w:r w:rsidR="007746F6" w:rsidRPr="008A3B2A">
        <w:t xml:space="preserve"> </w:t>
      </w:r>
      <w:r w:rsidRPr="008A3B2A">
        <w:t xml:space="preserve">application. </w:t>
      </w:r>
      <w:r w:rsidR="00A94121">
        <w:t xml:space="preserve">An applicant </w:t>
      </w:r>
      <w:r w:rsidRPr="008A3B2A">
        <w:t xml:space="preserve">might be </w:t>
      </w:r>
      <w:r w:rsidR="00A94121">
        <w:t xml:space="preserve">aware </w:t>
      </w:r>
      <w:r w:rsidRPr="008A3B2A">
        <w:t xml:space="preserve">of other information that is also relevant to </w:t>
      </w:r>
      <w:r w:rsidR="00A94121">
        <w:t>the</w:t>
      </w:r>
      <w:r w:rsidR="00A94121" w:rsidRPr="008A3B2A">
        <w:t xml:space="preserve"> </w:t>
      </w:r>
      <w:r w:rsidRPr="008A3B2A">
        <w:t xml:space="preserve">project. </w:t>
      </w:r>
    </w:p>
    <w:p w14:paraId="253D34A7" w14:textId="77777777" w:rsidR="0053643B" w:rsidRPr="008A3B2A" w:rsidRDefault="0053643B" w:rsidP="008A3B2A">
      <w:pPr>
        <w:pStyle w:val="DJCSbodyafterbullets"/>
      </w:pPr>
      <w:r w:rsidRPr="008A3B2A">
        <w:t xml:space="preserve">A shorter, well written application that clearly addresses each of the assessment criteria is often more effective than a long, overly detailed application, which can make the key information difficult to identify. </w:t>
      </w:r>
    </w:p>
    <w:p w14:paraId="3819B705" w14:textId="77777777" w:rsidR="0053643B" w:rsidRPr="008A3B2A" w:rsidRDefault="0053643B" w:rsidP="00514DE4">
      <w:pPr>
        <w:pStyle w:val="DJCSbodyafterbullets"/>
        <w:spacing w:before="240"/>
        <w:rPr>
          <w:b/>
          <w:bCs/>
        </w:rPr>
      </w:pPr>
      <w:r w:rsidRPr="008A3B2A">
        <w:rPr>
          <w:b/>
          <w:bCs/>
        </w:rPr>
        <w:t>Explaining project need</w:t>
      </w:r>
    </w:p>
    <w:p w14:paraId="4D8F182D" w14:textId="4AA810E9" w:rsidR="0053643B" w:rsidRPr="008A3B2A" w:rsidRDefault="00A94121" w:rsidP="008A3B2A">
      <w:pPr>
        <w:pStyle w:val="DJCSbodyafterbullets"/>
        <w:numPr>
          <w:ilvl w:val="0"/>
          <w:numId w:val="46"/>
        </w:numPr>
      </w:pPr>
      <w:r>
        <w:t>c</w:t>
      </w:r>
      <w:r w:rsidR="0053643B" w:rsidRPr="008A3B2A">
        <w:t>ommunity surveys</w:t>
      </w:r>
    </w:p>
    <w:p w14:paraId="059F5CA1" w14:textId="72EE1F53" w:rsidR="0053643B" w:rsidRPr="008A3B2A" w:rsidRDefault="00A94121" w:rsidP="008A3B2A">
      <w:pPr>
        <w:pStyle w:val="DJCSbodyafterbullets"/>
        <w:numPr>
          <w:ilvl w:val="0"/>
          <w:numId w:val="46"/>
        </w:numPr>
      </w:pPr>
      <w:r>
        <w:t>l</w:t>
      </w:r>
      <w:r w:rsidR="0053643B" w:rsidRPr="008A3B2A">
        <w:t>ocal demographic information</w:t>
      </w:r>
    </w:p>
    <w:p w14:paraId="4DB13DA4" w14:textId="338A2AE8" w:rsidR="0053643B" w:rsidRPr="008A3B2A" w:rsidRDefault="0053643B" w:rsidP="008A3B2A">
      <w:pPr>
        <w:pStyle w:val="DJCSbodyafterbullets"/>
        <w:numPr>
          <w:ilvl w:val="0"/>
          <w:numId w:val="46"/>
        </w:numPr>
      </w:pPr>
      <w:r w:rsidRPr="008A3B2A">
        <w:lastRenderedPageBreak/>
        <w:t>Victoria Police and Crime Statistics Agency data</w:t>
      </w:r>
    </w:p>
    <w:p w14:paraId="23969C6A" w14:textId="57BCC00F" w:rsidR="0053643B" w:rsidRPr="008A3B2A" w:rsidRDefault="00A94121" w:rsidP="008A3B2A">
      <w:pPr>
        <w:pStyle w:val="DJCSbodyafterbullets"/>
        <w:numPr>
          <w:ilvl w:val="0"/>
          <w:numId w:val="46"/>
        </w:numPr>
      </w:pPr>
      <w:r>
        <w:t>m</w:t>
      </w:r>
      <w:r w:rsidR="0053643B" w:rsidRPr="008A3B2A">
        <w:t xml:space="preserve">edia articles </w:t>
      </w:r>
    </w:p>
    <w:p w14:paraId="63FB4E32" w14:textId="2B1733BA" w:rsidR="0053643B" w:rsidRPr="008A3B2A" w:rsidRDefault="00A94121" w:rsidP="008A3B2A">
      <w:pPr>
        <w:pStyle w:val="DJCSbodyafterbullets"/>
        <w:numPr>
          <w:ilvl w:val="0"/>
          <w:numId w:val="46"/>
        </w:numPr>
      </w:pPr>
      <w:r>
        <w:t>f</w:t>
      </w:r>
      <w:r w:rsidR="0053643B" w:rsidRPr="008A3B2A">
        <w:t>easibility studies</w:t>
      </w:r>
    </w:p>
    <w:p w14:paraId="3AF3BD24" w14:textId="063ED933" w:rsidR="0053643B" w:rsidRPr="008A3B2A" w:rsidRDefault="00A94121" w:rsidP="008A3B2A">
      <w:pPr>
        <w:pStyle w:val="DJCSbodyafterbullets"/>
        <w:numPr>
          <w:ilvl w:val="0"/>
          <w:numId w:val="46"/>
        </w:numPr>
      </w:pPr>
      <w:r>
        <w:t>c</w:t>
      </w:r>
      <w:r w:rsidR="0053643B" w:rsidRPr="008A3B2A">
        <w:t>ouncil complaint and maintenance records</w:t>
      </w:r>
    </w:p>
    <w:p w14:paraId="33ABD3EA" w14:textId="7E09308D" w:rsidR="0053643B" w:rsidRPr="008A3B2A" w:rsidRDefault="0053643B" w:rsidP="008A3B2A">
      <w:pPr>
        <w:pStyle w:val="DJCSbodyafterbullets"/>
        <w:numPr>
          <w:ilvl w:val="0"/>
          <w:numId w:val="46"/>
        </w:numPr>
      </w:pPr>
      <w:r w:rsidRPr="008A3B2A">
        <w:t>C</w:t>
      </w:r>
      <w:r w:rsidR="00351E13">
        <w:t xml:space="preserve">rime </w:t>
      </w:r>
      <w:r w:rsidRPr="008A3B2A">
        <w:t>P</w:t>
      </w:r>
      <w:r w:rsidR="00351E13">
        <w:t>revention Through Environmental Design (CP</w:t>
      </w:r>
      <w:r w:rsidRPr="008A3B2A">
        <w:t>TED</w:t>
      </w:r>
      <w:r w:rsidR="00A24010">
        <w:t>)</w:t>
      </w:r>
      <w:r w:rsidRPr="008A3B2A">
        <w:t xml:space="preserve"> audits. </w:t>
      </w:r>
    </w:p>
    <w:p w14:paraId="61ED7692" w14:textId="77777777" w:rsidR="0053643B" w:rsidRPr="008A3B2A" w:rsidRDefault="0053643B" w:rsidP="00514DE4">
      <w:pPr>
        <w:pStyle w:val="DJCSbodyafterbullets"/>
        <w:spacing w:before="240"/>
        <w:rPr>
          <w:b/>
          <w:bCs/>
        </w:rPr>
      </w:pPr>
      <w:r w:rsidRPr="008A3B2A">
        <w:rPr>
          <w:b/>
          <w:bCs/>
        </w:rPr>
        <w:t>Explaining project deliverables</w:t>
      </w:r>
    </w:p>
    <w:p w14:paraId="6DEAB293" w14:textId="2D97F3CF" w:rsidR="0053643B" w:rsidRPr="008A3B2A" w:rsidRDefault="00A94121" w:rsidP="008A3B2A">
      <w:pPr>
        <w:pStyle w:val="DJCSbodyafterbullets"/>
        <w:numPr>
          <w:ilvl w:val="0"/>
          <w:numId w:val="47"/>
        </w:numPr>
      </w:pPr>
      <w:r>
        <w:t>p</w:t>
      </w:r>
      <w:r w:rsidR="0053643B" w:rsidRPr="008A3B2A">
        <w:t>roject plans</w:t>
      </w:r>
    </w:p>
    <w:p w14:paraId="5FD1B50D" w14:textId="4323B272" w:rsidR="0053643B" w:rsidRPr="008A3B2A" w:rsidRDefault="00A94121" w:rsidP="008A3B2A">
      <w:pPr>
        <w:pStyle w:val="DJCSbodyafterbullets"/>
        <w:numPr>
          <w:ilvl w:val="0"/>
          <w:numId w:val="47"/>
        </w:numPr>
      </w:pPr>
      <w:r>
        <w:t>m</w:t>
      </w:r>
      <w:r w:rsidR="0053643B" w:rsidRPr="008A3B2A">
        <w:t>aps, plans and photos</w:t>
      </w:r>
    </w:p>
    <w:p w14:paraId="0B1B931C" w14:textId="49FAC883" w:rsidR="0053643B" w:rsidRPr="008A3B2A" w:rsidRDefault="00A94121" w:rsidP="008A3B2A">
      <w:pPr>
        <w:pStyle w:val="DJCSbodyafterbullets"/>
        <w:numPr>
          <w:ilvl w:val="0"/>
          <w:numId w:val="47"/>
        </w:numPr>
      </w:pPr>
      <w:r>
        <w:t>a</w:t>
      </w:r>
      <w:r w:rsidR="0053643B" w:rsidRPr="008A3B2A">
        <w:t xml:space="preserve"> Theory of Change document </w:t>
      </w:r>
      <w:r>
        <w:t>that</w:t>
      </w:r>
      <w:r w:rsidRPr="008A3B2A">
        <w:t xml:space="preserve"> </w:t>
      </w:r>
      <w:r w:rsidR="0053643B" w:rsidRPr="008A3B2A">
        <w:t xml:space="preserve">sets out what </w:t>
      </w:r>
      <w:r w:rsidR="00B66F70">
        <w:t>the applicant</w:t>
      </w:r>
      <w:r w:rsidR="00B66F70" w:rsidRPr="008A3B2A">
        <w:t xml:space="preserve"> </w:t>
      </w:r>
      <w:r w:rsidR="0053643B" w:rsidRPr="008A3B2A">
        <w:t>intend</w:t>
      </w:r>
      <w:r w:rsidR="00B66F70">
        <w:t>s</w:t>
      </w:r>
      <w:r w:rsidR="0053643B" w:rsidRPr="008A3B2A">
        <w:t xml:space="preserve"> to achieve and how </w:t>
      </w:r>
      <w:r w:rsidR="00B66F70">
        <w:t>they</w:t>
      </w:r>
      <w:r w:rsidR="00B66F70" w:rsidRPr="008A3B2A">
        <w:t xml:space="preserve"> </w:t>
      </w:r>
      <w:r w:rsidR="0053643B" w:rsidRPr="008A3B2A">
        <w:t>intend to do i</w:t>
      </w:r>
      <w:r w:rsidR="00B66F70">
        <w:t>t</w:t>
      </w:r>
      <w:r w:rsidR="0053643B" w:rsidRPr="008A3B2A">
        <w:t xml:space="preserve"> </w:t>
      </w:r>
    </w:p>
    <w:p w14:paraId="68308E9C" w14:textId="77777777" w:rsidR="00CF6D1C" w:rsidRDefault="00B66F70" w:rsidP="008A3B2A">
      <w:pPr>
        <w:pStyle w:val="DJCSbodyafterbullets"/>
        <w:numPr>
          <w:ilvl w:val="0"/>
          <w:numId w:val="47"/>
        </w:numPr>
      </w:pPr>
      <w:r>
        <w:t>d</w:t>
      </w:r>
      <w:r w:rsidR="0053643B" w:rsidRPr="008A3B2A">
        <w:t>etailed budgets</w:t>
      </w:r>
      <w:r w:rsidR="00A03B9B">
        <w:t xml:space="preserve"> that consider all associated</w:t>
      </w:r>
      <w:r w:rsidR="00CF6D1C">
        <w:t xml:space="preserve"> costs</w:t>
      </w:r>
    </w:p>
    <w:p w14:paraId="3BE7556A" w14:textId="6BEDC4E7" w:rsidR="0053643B" w:rsidRPr="008A3B2A" w:rsidRDefault="00CF6D1C" w:rsidP="008A3B2A">
      <w:pPr>
        <w:pStyle w:val="DJCSbodyafterbullets"/>
        <w:numPr>
          <w:ilvl w:val="0"/>
          <w:numId w:val="47"/>
        </w:numPr>
      </w:pPr>
      <w:r>
        <w:t xml:space="preserve">how </w:t>
      </w:r>
      <w:r w:rsidR="00B74666">
        <w:t>any maintenance or upkeep costs will be met after the project is complete</w:t>
      </w:r>
      <w:r w:rsidR="0053643B" w:rsidRPr="008A3B2A">
        <w:t xml:space="preserve">. </w:t>
      </w:r>
    </w:p>
    <w:p w14:paraId="34C49ED9" w14:textId="77777777" w:rsidR="0053643B" w:rsidRPr="008A3B2A" w:rsidRDefault="0053643B" w:rsidP="00514DE4">
      <w:pPr>
        <w:pStyle w:val="DJCSbodyafterbullets"/>
        <w:spacing w:before="240"/>
        <w:rPr>
          <w:b/>
          <w:bCs/>
        </w:rPr>
      </w:pPr>
      <w:r w:rsidRPr="008A3B2A">
        <w:rPr>
          <w:b/>
          <w:bCs/>
        </w:rPr>
        <w:t>Explaining project success</w:t>
      </w:r>
    </w:p>
    <w:p w14:paraId="760EAE6A" w14:textId="7D7E5B46" w:rsidR="0053643B" w:rsidRPr="008A3B2A" w:rsidRDefault="00B66F70" w:rsidP="008A3B2A">
      <w:pPr>
        <w:pStyle w:val="DJCSbodyafterbullets"/>
        <w:numPr>
          <w:ilvl w:val="0"/>
          <w:numId w:val="48"/>
        </w:numPr>
      </w:pPr>
      <w:r>
        <w:t>i</w:t>
      </w:r>
      <w:r w:rsidR="0053643B" w:rsidRPr="008A3B2A">
        <w:t xml:space="preserve">nformation on similar projects </w:t>
      </w:r>
      <w:r w:rsidR="0086384A">
        <w:t>the</w:t>
      </w:r>
      <w:r w:rsidR="0053643B" w:rsidRPr="008A3B2A">
        <w:t xml:space="preserve"> council has managed and the outcomes it achieved</w:t>
      </w:r>
    </w:p>
    <w:p w14:paraId="07A57307" w14:textId="77777777" w:rsidR="0053643B" w:rsidRPr="008A3B2A" w:rsidRDefault="00B66F70" w:rsidP="008A3B2A">
      <w:pPr>
        <w:pStyle w:val="DJCSbodyafterbullets"/>
        <w:numPr>
          <w:ilvl w:val="0"/>
          <w:numId w:val="48"/>
        </w:numPr>
      </w:pPr>
      <w:r>
        <w:t>r</w:t>
      </w:r>
      <w:r w:rsidR="0053643B" w:rsidRPr="008A3B2A">
        <w:t>esearch or project evaluations</w:t>
      </w:r>
    </w:p>
    <w:p w14:paraId="7AA90839" w14:textId="77777777" w:rsidR="00012720" w:rsidRDefault="00B74666" w:rsidP="008A3B2A">
      <w:pPr>
        <w:pStyle w:val="DJCSbodyafterbullets"/>
        <w:numPr>
          <w:ilvl w:val="0"/>
          <w:numId w:val="48"/>
        </w:numPr>
      </w:pPr>
      <w:r>
        <w:t xml:space="preserve">a </w:t>
      </w:r>
      <w:r w:rsidR="001638D5">
        <w:t>Theory of Change</w:t>
      </w:r>
      <w:r w:rsidR="00EF56D5">
        <w:t xml:space="preserve"> and a plan to </w:t>
      </w:r>
      <w:r w:rsidR="000653FA">
        <w:t>demonstrate impact</w:t>
      </w:r>
    </w:p>
    <w:p w14:paraId="045B469D" w14:textId="63632F99" w:rsidR="0053643B" w:rsidRPr="008A3B2A" w:rsidRDefault="00B66F70" w:rsidP="008A3B2A">
      <w:pPr>
        <w:pStyle w:val="DJCSbodyafterbullets"/>
        <w:numPr>
          <w:ilvl w:val="0"/>
          <w:numId w:val="48"/>
        </w:numPr>
      </w:pPr>
      <w:r>
        <w:t>a</w:t>
      </w:r>
      <w:r w:rsidR="0053643B" w:rsidRPr="008A3B2A">
        <w:t xml:space="preserve"> risk assessment outlining the potential challenges to achieving success and how these will be managed. </w:t>
      </w:r>
    </w:p>
    <w:p w14:paraId="3CB0A06B" w14:textId="6F25EA01" w:rsidR="0053643B" w:rsidRPr="008A3B2A" w:rsidRDefault="0053643B" w:rsidP="00514DE4">
      <w:pPr>
        <w:pStyle w:val="DJCSbodyafterbullets"/>
        <w:spacing w:before="240"/>
        <w:rPr>
          <w:b/>
          <w:bCs/>
        </w:rPr>
      </w:pPr>
      <w:r w:rsidRPr="008A3B2A">
        <w:rPr>
          <w:b/>
          <w:bCs/>
        </w:rPr>
        <w:t xml:space="preserve">Explaining who </w:t>
      </w:r>
      <w:r w:rsidR="00B66F70">
        <w:rPr>
          <w:b/>
          <w:bCs/>
        </w:rPr>
        <w:t>the</w:t>
      </w:r>
      <w:r w:rsidR="00B66F70" w:rsidRPr="008A3B2A">
        <w:rPr>
          <w:b/>
          <w:bCs/>
        </w:rPr>
        <w:t xml:space="preserve"> </w:t>
      </w:r>
      <w:r w:rsidRPr="008A3B2A">
        <w:rPr>
          <w:b/>
          <w:bCs/>
        </w:rPr>
        <w:t xml:space="preserve">partners are and what they will do </w:t>
      </w:r>
    </w:p>
    <w:p w14:paraId="5F07093A" w14:textId="18EE86E3" w:rsidR="0053643B" w:rsidRPr="008A3B2A" w:rsidRDefault="005D651A" w:rsidP="008A3B2A">
      <w:pPr>
        <w:pStyle w:val="DJCSbodyafterbullets"/>
        <w:numPr>
          <w:ilvl w:val="0"/>
          <w:numId w:val="49"/>
        </w:numPr>
      </w:pPr>
      <w:r>
        <w:t xml:space="preserve">details of </w:t>
      </w:r>
      <w:r w:rsidR="001D1162">
        <w:t>organisations or individuals</w:t>
      </w:r>
      <w:r>
        <w:t xml:space="preserve"> that</w:t>
      </w:r>
      <w:r w:rsidR="0053643B" w:rsidRPr="008A3B2A">
        <w:t xml:space="preserve"> </w:t>
      </w:r>
      <w:r>
        <w:t xml:space="preserve">the applicant has </w:t>
      </w:r>
      <w:r w:rsidR="0053643B" w:rsidRPr="008A3B2A">
        <w:t>approached to be involved as partners and how the partnership will benefit the project</w:t>
      </w:r>
    </w:p>
    <w:p w14:paraId="2BF9E68A" w14:textId="6036EBA8" w:rsidR="0053643B" w:rsidRPr="008A3B2A" w:rsidRDefault="005D651A" w:rsidP="008A3B2A">
      <w:pPr>
        <w:pStyle w:val="DJCSbodyafterbullets"/>
        <w:numPr>
          <w:ilvl w:val="0"/>
          <w:numId w:val="49"/>
        </w:numPr>
      </w:pPr>
      <w:r>
        <w:t>l</w:t>
      </w:r>
      <w:r w:rsidR="0053643B" w:rsidRPr="008A3B2A">
        <w:t xml:space="preserve">etters of support that confirm what each partner will do and what experience they have in supporting similar projects </w:t>
      </w:r>
    </w:p>
    <w:p w14:paraId="2D0E0843" w14:textId="0A54789B" w:rsidR="0053643B" w:rsidRPr="008A3B2A" w:rsidRDefault="007441AA" w:rsidP="008A3B2A">
      <w:pPr>
        <w:pStyle w:val="DJCSbodyafterbullets"/>
        <w:numPr>
          <w:ilvl w:val="0"/>
          <w:numId w:val="49"/>
        </w:numPr>
      </w:pPr>
      <w:r>
        <w:t>i</w:t>
      </w:r>
      <w:r w:rsidR="0053643B" w:rsidRPr="008A3B2A">
        <w:t xml:space="preserve">nformation about how council and the partners will work together, including how </w:t>
      </w:r>
      <w:r>
        <w:t>the applicant</w:t>
      </w:r>
      <w:r w:rsidRPr="008A3B2A">
        <w:t xml:space="preserve"> </w:t>
      </w:r>
      <w:r w:rsidR="0053643B" w:rsidRPr="008A3B2A">
        <w:t xml:space="preserve">will plan, report progress, keep records of meetings and deliver the project. </w:t>
      </w:r>
    </w:p>
    <w:p w14:paraId="188C1164" w14:textId="77777777" w:rsidR="00AF49C2" w:rsidRPr="0053643B" w:rsidRDefault="00AF49C2" w:rsidP="00514DE4">
      <w:pPr>
        <w:pStyle w:val="DJCSbodyafterbullets"/>
        <w:spacing w:before="240"/>
        <w:rPr>
          <w:b/>
          <w:bCs/>
        </w:rPr>
      </w:pPr>
      <w:r w:rsidRPr="0053643B">
        <w:rPr>
          <w:b/>
          <w:bCs/>
        </w:rPr>
        <w:t>Work in partnership</w:t>
      </w:r>
    </w:p>
    <w:p w14:paraId="5083EEC9" w14:textId="65A39824" w:rsidR="00AF49C2" w:rsidRPr="0053643B" w:rsidRDefault="00AF49C2" w:rsidP="00AF49C2">
      <w:pPr>
        <w:pStyle w:val="DJCSbodyafterbullets"/>
      </w:pPr>
      <w:r w:rsidRPr="0053643B">
        <w:t xml:space="preserve">Partnerships are strongly encouraged. </w:t>
      </w:r>
      <w:r w:rsidR="007441AA">
        <w:t>An applicant</w:t>
      </w:r>
      <w:r w:rsidR="007441AA" w:rsidRPr="0053643B">
        <w:t xml:space="preserve"> </w:t>
      </w:r>
      <w:r w:rsidRPr="0053643B">
        <w:t>might consider working with the following community partners:</w:t>
      </w:r>
    </w:p>
    <w:p w14:paraId="706C7D78" w14:textId="245853E8" w:rsidR="00AF49C2" w:rsidRPr="0053643B" w:rsidRDefault="007441AA" w:rsidP="00AF49C2">
      <w:pPr>
        <w:pStyle w:val="DJCSbodyafterbullets"/>
        <w:numPr>
          <w:ilvl w:val="0"/>
          <w:numId w:val="44"/>
        </w:numPr>
      </w:pPr>
      <w:r>
        <w:t>i</w:t>
      </w:r>
      <w:r w:rsidR="00AF49C2" w:rsidRPr="0053643B">
        <w:t>ncorporated and non-incorporated not-for-profit community organisations</w:t>
      </w:r>
    </w:p>
    <w:p w14:paraId="0D164661" w14:textId="33368433" w:rsidR="00AF49C2" w:rsidRPr="0053643B" w:rsidRDefault="007441AA" w:rsidP="00AF49C2">
      <w:pPr>
        <w:pStyle w:val="DJCSbodyafterbullets"/>
        <w:numPr>
          <w:ilvl w:val="0"/>
          <w:numId w:val="44"/>
        </w:numPr>
      </w:pPr>
      <w:r>
        <w:t>l</w:t>
      </w:r>
      <w:r w:rsidR="00AF49C2" w:rsidRPr="0053643B">
        <w:t>ocal retailers, small businesses, and local trader association</w:t>
      </w:r>
      <w:r>
        <w:t>s</w:t>
      </w:r>
    </w:p>
    <w:p w14:paraId="2A96AC5D" w14:textId="6DC74EB7" w:rsidR="00AF49C2" w:rsidRPr="0053643B" w:rsidRDefault="007441AA" w:rsidP="00AF49C2">
      <w:pPr>
        <w:pStyle w:val="DJCSbodyafterbullets"/>
        <w:numPr>
          <w:ilvl w:val="0"/>
          <w:numId w:val="44"/>
        </w:numPr>
      </w:pPr>
      <w:r>
        <w:t>l</w:t>
      </w:r>
      <w:r w:rsidR="00AF49C2" w:rsidRPr="0053643B">
        <w:t>ocal community groups and organisations which represent special interests and issues, e.g. schools, young people, environment, heritage, cultural, sporting and residents’ groups</w:t>
      </w:r>
    </w:p>
    <w:p w14:paraId="715F3D4E" w14:textId="7D8C6C60" w:rsidR="00AF49C2" w:rsidRPr="0053643B" w:rsidRDefault="007441AA" w:rsidP="00AF49C2">
      <w:pPr>
        <w:pStyle w:val="DJCSbodyafterbullets"/>
        <w:numPr>
          <w:ilvl w:val="0"/>
          <w:numId w:val="44"/>
        </w:numPr>
      </w:pPr>
      <w:r>
        <w:t>l</w:t>
      </w:r>
      <w:r w:rsidR="00AF49C2" w:rsidRPr="0053643B">
        <w:t>ocal police</w:t>
      </w:r>
    </w:p>
    <w:p w14:paraId="0E5FBACD" w14:textId="6802FA59" w:rsidR="0053643B" w:rsidRPr="0057769C" w:rsidRDefault="007441AA" w:rsidP="00031BB7">
      <w:pPr>
        <w:pStyle w:val="DJCSbodyafterbullets"/>
        <w:numPr>
          <w:ilvl w:val="0"/>
          <w:numId w:val="44"/>
        </w:numPr>
        <w:rPr>
          <w:rFonts w:ascii="VIC" w:hAnsi="VIC"/>
        </w:rPr>
      </w:pPr>
      <w:r>
        <w:t>p</w:t>
      </w:r>
      <w:r w:rsidR="00AF49C2" w:rsidRPr="0053643B">
        <w:t xml:space="preserve">ublic transport and utility companies. </w:t>
      </w:r>
    </w:p>
    <w:p w14:paraId="098DF064" w14:textId="77777777" w:rsidR="0053643B" w:rsidRPr="0053643B" w:rsidRDefault="0053643B" w:rsidP="0053643B">
      <w:pPr>
        <w:pStyle w:val="Heading1"/>
        <w:ind w:left="851" w:hanging="822"/>
      </w:pPr>
      <w:bookmarkStart w:id="10" w:name="_Toc238562421"/>
      <w:r w:rsidRPr="0053643B">
        <w:lastRenderedPageBreak/>
        <w:t>Grant management responsibilities</w:t>
      </w:r>
      <w:bookmarkEnd w:id="10"/>
    </w:p>
    <w:p w14:paraId="254BDC5C" w14:textId="77777777" w:rsidR="0053643B" w:rsidRPr="008A3B2A" w:rsidRDefault="0053643B" w:rsidP="008A3B2A">
      <w:pPr>
        <w:pStyle w:val="DJCSbodyafterbullets"/>
        <w:rPr>
          <w:b/>
          <w:bCs/>
        </w:rPr>
      </w:pPr>
      <w:r w:rsidRPr="008A3B2A">
        <w:rPr>
          <w:b/>
          <w:bCs/>
        </w:rPr>
        <w:t>Funding agreement</w:t>
      </w:r>
    </w:p>
    <w:p w14:paraId="0397CA95" w14:textId="77777777" w:rsidR="00514DE4" w:rsidRDefault="0053643B" w:rsidP="008A3B2A">
      <w:pPr>
        <w:pStyle w:val="DJCSbodyafterbullets"/>
      </w:pPr>
      <w:r w:rsidRPr="008A3B2A">
        <w:t xml:space="preserve">If </w:t>
      </w:r>
      <w:r w:rsidR="007441AA">
        <w:t>a</w:t>
      </w:r>
      <w:r w:rsidR="007441AA" w:rsidRPr="008A3B2A">
        <w:t xml:space="preserve"> </w:t>
      </w:r>
      <w:r w:rsidRPr="008A3B2A">
        <w:t xml:space="preserve">project is approved for funding, the department will prepare a funding agreement based on the Victorian Common Funding Agreement (VCFA) standard form funding agreement which is made up of two parts. </w:t>
      </w:r>
    </w:p>
    <w:p w14:paraId="40BEA1EC" w14:textId="77777777" w:rsidR="00514DE4" w:rsidRDefault="0053643B" w:rsidP="008A3B2A">
      <w:pPr>
        <w:pStyle w:val="DJCSbodyafterbullets"/>
      </w:pPr>
      <w:r w:rsidRPr="008A3B2A">
        <w:t xml:space="preserve">Part A outlines project-specific obligations for funding and reporting requirements and will be based on the information in </w:t>
      </w:r>
      <w:r w:rsidR="007441AA">
        <w:t>the</w:t>
      </w:r>
      <w:r w:rsidR="007441AA" w:rsidRPr="008A3B2A">
        <w:t xml:space="preserve"> </w:t>
      </w:r>
      <w:r w:rsidRPr="008A3B2A">
        <w:t xml:space="preserve">application, any additional information </w:t>
      </w:r>
      <w:r w:rsidR="007441AA">
        <w:t>the department has</w:t>
      </w:r>
      <w:r w:rsidR="007441AA" w:rsidRPr="008A3B2A">
        <w:t xml:space="preserve"> </w:t>
      </w:r>
      <w:r w:rsidRPr="008A3B2A">
        <w:t xml:space="preserve">asked for, and any amendments agreed. </w:t>
      </w:r>
    </w:p>
    <w:p w14:paraId="6A517974" w14:textId="71435FC9" w:rsidR="0053643B" w:rsidRPr="008A3B2A" w:rsidRDefault="0053643B" w:rsidP="008A3B2A">
      <w:pPr>
        <w:pStyle w:val="DJCSbodyafterbullets"/>
      </w:pPr>
      <w:r w:rsidRPr="008A3B2A">
        <w:t xml:space="preserve">Part B is a set of standard terms and conditions that apply to all government grant funded projects. </w:t>
      </w:r>
    </w:p>
    <w:p w14:paraId="52AD54A5" w14:textId="0B48729A" w:rsidR="0053643B" w:rsidRPr="008A3B2A" w:rsidRDefault="0053643B" w:rsidP="00514DE4">
      <w:pPr>
        <w:pStyle w:val="DJCSbodyafterbullets"/>
        <w:spacing w:after="240"/>
      </w:pPr>
      <w:r w:rsidRPr="008A3B2A">
        <w:t xml:space="preserve">Information on the VCFA is available from: </w:t>
      </w:r>
      <w:hyperlink r:id="rId24" w:history="1">
        <w:r w:rsidR="003C1021" w:rsidRPr="00C32F31">
          <w:rPr>
            <w:rStyle w:val="Hyperlink"/>
          </w:rPr>
          <w:t>www.vic.gov.au/victorian-common-funding-agreement</w:t>
        </w:r>
      </w:hyperlink>
      <w:r w:rsidR="003C1021">
        <w:t xml:space="preserve"> </w:t>
      </w:r>
      <w:r w:rsidRPr="008A3B2A">
        <w:t xml:space="preserve"> </w:t>
      </w:r>
    </w:p>
    <w:p w14:paraId="5E95214B" w14:textId="77777777" w:rsidR="0053643B" w:rsidRPr="008A3B2A" w:rsidRDefault="0053643B" w:rsidP="008A3B2A">
      <w:pPr>
        <w:pStyle w:val="DJCSbodyafterbullets"/>
        <w:rPr>
          <w:b/>
          <w:bCs/>
        </w:rPr>
      </w:pPr>
      <w:r w:rsidRPr="008A3B2A">
        <w:rPr>
          <w:b/>
          <w:bCs/>
        </w:rPr>
        <w:t>Grant recipient responsibilities</w:t>
      </w:r>
    </w:p>
    <w:p w14:paraId="1A2B34E8" w14:textId="1DB9128D" w:rsidR="0053643B" w:rsidRPr="008A3B2A" w:rsidRDefault="00804A7D" w:rsidP="008A3B2A">
      <w:pPr>
        <w:pStyle w:val="DJCSbodyafterbullets"/>
      </w:pPr>
      <w:r>
        <w:t>A g</w:t>
      </w:r>
      <w:r w:rsidR="0053643B" w:rsidRPr="008A3B2A">
        <w:t xml:space="preserve">rant recipients will be responsible for: </w:t>
      </w:r>
    </w:p>
    <w:p w14:paraId="06996906" w14:textId="62746B58" w:rsidR="0053643B" w:rsidRPr="008A3B2A" w:rsidRDefault="00804A7D" w:rsidP="008A3B2A">
      <w:pPr>
        <w:pStyle w:val="DJCSbodyafterbullets"/>
        <w:numPr>
          <w:ilvl w:val="0"/>
          <w:numId w:val="49"/>
        </w:numPr>
      </w:pPr>
      <w:r>
        <w:t>e</w:t>
      </w:r>
      <w:r w:rsidR="0053643B" w:rsidRPr="008A3B2A">
        <w:t xml:space="preserve">ntering into a funding agreement with the department within no more than four weeks of the date of the funding offer. </w:t>
      </w:r>
      <w:r>
        <w:t>Recipients</w:t>
      </w:r>
      <w:r w:rsidRPr="008A3B2A">
        <w:t xml:space="preserve"> </w:t>
      </w:r>
      <w:r w:rsidR="0053643B" w:rsidRPr="008A3B2A">
        <w:t xml:space="preserve">must comply with all requirements of the funding agreement </w:t>
      </w:r>
    </w:p>
    <w:p w14:paraId="465EBC42" w14:textId="2746FCF7" w:rsidR="0053643B" w:rsidRPr="008A3B2A" w:rsidRDefault="00804A7D" w:rsidP="008A3B2A">
      <w:pPr>
        <w:pStyle w:val="DJCSbodyafterbullets"/>
        <w:numPr>
          <w:ilvl w:val="0"/>
          <w:numId w:val="49"/>
        </w:numPr>
      </w:pPr>
      <w:r>
        <w:t>e</w:t>
      </w:r>
      <w:r w:rsidR="0053643B" w:rsidRPr="008A3B2A">
        <w:t xml:space="preserve">nsuring appropriate arrangements are in place to sustain the project and its outcomes </w:t>
      </w:r>
    </w:p>
    <w:p w14:paraId="3B6908D8" w14:textId="69635C15" w:rsidR="0053643B" w:rsidRPr="008A3B2A" w:rsidRDefault="00804A7D" w:rsidP="008A3B2A">
      <w:pPr>
        <w:pStyle w:val="DJCSbodyafterbullets"/>
        <w:numPr>
          <w:ilvl w:val="0"/>
          <w:numId w:val="49"/>
        </w:numPr>
      </w:pPr>
      <w:r>
        <w:t>e</w:t>
      </w:r>
      <w:r w:rsidR="0053643B" w:rsidRPr="008A3B2A">
        <w:t xml:space="preserve">nsuring compliance with all government regulations, including occupational health and safety and any other applicable laws </w:t>
      </w:r>
    </w:p>
    <w:p w14:paraId="02626CBB" w14:textId="5B40DE02" w:rsidR="00AE63B7" w:rsidRDefault="00804A7D" w:rsidP="008A3B2A">
      <w:pPr>
        <w:pStyle w:val="DJCSbodyafterbullets"/>
        <w:numPr>
          <w:ilvl w:val="0"/>
          <w:numId w:val="49"/>
        </w:numPr>
      </w:pPr>
      <w:r>
        <w:t>c</w:t>
      </w:r>
      <w:r w:rsidR="007F4365">
        <w:t>omplying</w:t>
      </w:r>
      <w:r w:rsidR="007F4365" w:rsidRPr="007F4365">
        <w:t xml:space="preserve"> with</w:t>
      </w:r>
      <w:r w:rsidR="008457F1" w:rsidRPr="008A3B2A">
        <w:t xml:space="preserve"> the Child Safe Standards under the </w:t>
      </w:r>
      <w:r w:rsidR="008457F1" w:rsidRPr="00031BB7">
        <w:rPr>
          <w:i/>
          <w:iCs/>
        </w:rPr>
        <w:t>Child Wellbeing and Safety Act 2005</w:t>
      </w:r>
      <w:r w:rsidR="008457F1" w:rsidRPr="008A3B2A">
        <w:t xml:space="preserve"> </w:t>
      </w:r>
      <w:r w:rsidR="005E08FC">
        <w:t>and</w:t>
      </w:r>
      <w:r w:rsidR="007F4365" w:rsidRPr="007F4365">
        <w:t xml:space="preserve"> with all WWC screening requirements relevant to the </w:t>
      </w:r>
      <w:r w:rsidR="007F4365">
        <w:t>project</w:t>
      </w:r>
      <w:r>
        <w:t>. This</w:t>
      </w:r>
      <w:r w:rsidR="009E2E9D">
        <w:t xml:space="preserve"> includ</w:t>
      </w:r>
      <w:r>
        <w:t>es</w:t>
      </w:r>
      <w:r w:rsidR="009E2E9D">
        <w:t xml:space="preserve"> </w:t>
      </w:r>
      <w:r w:rsidR="007F4365" w:rsidRPr="007F4365">
        <w:t>ensur</w:t>
      </w:r>
      <w:r w:rsidR="009E2E9D">
        <w:t>ing</w:t>
      </w:r>
      <w:r w:rsidR="007F4365" w:rsidRPr="007F4365">
        <w:t xml:space="preserve"> that </w:t>
      </w:r>
      <w:r w:rsidR="005E08FC">
        <w:t>all</w:t>
      </w:r>
      <w:r w:rsidR="007F4365" w:rsidRPr="007F4365">
        <w:t xml:space="preserve"> staff and volunteers </w:t>
      </w:r>
      <w:r w:rsidR="00355FF7">
        <w:t xml:space="preserve">engaging in child-related work </w:t>
      </w:r>
      <w:r w:rsidR="007F4365" w:rsidRPr="007F4365">
        <w:t>hold the appropriate WWC Clearance</w:t>
      </w:r>
      <w:r w:rsidR="00355FF7">
        <w:t xml:space="preserve"> under the </w:t>
      </w:r>
      <w:r w:rsidR="00355FF7" w:rsidRPr="00031BB7">
        <w:rPr>
          <w:i/>
          <w:iCs/>
        </w:rPr>
        <w:t>Worker Screening Act 2020</w:t>
      </w:r>
      <w:r w:rsidR="009E2E9D">
        <w:t xml:space="preserve"> and providing evidence of this as required by the department</w:t>
      </w:r>
      <w:r w:rsidR="007F4365" w:rsidRPr="007F4365">
        <w:t>. Further information is available at </w:t>
      </w:r>
      <w:hyperlink r:id="rId25" w:history="1">
        <w:r w:rsidRPr="00804A7D">
          <w:rPr>
            <w:rStyle w:val="Hyperlink"/>
          </w:rPr>
          <w:t>www.workingwithchildren.vic.gov.au/</w:t>
        </w:r>
      </w:hyperlink>
    </w:p>
    <w:p w14:paraId="55E82E64" w14:textId="29E526C5" w:rsidR="0053643B" w:rsidRPr="008A3B2A" w:rsidRDefault="00D251F4" w:rsidP="008A3B2A">
      <w:pPr>
        <w:pStyle w:val="DJCSbodyafterbullets"/>
        <w:numPr>
          <w:ilvl w:val="0"/>
          <w:numId w:val="49"/>
        </w:numPr>
      </w:pPr>
      <w:r>
        <w:t xml:space="preserve">informing </w:t>
      </w:r>
      <w:r w:rsidR="0053643B" w:rsidRPr="008A3B2A">
        <w:t xml:space="preserve">the department if anything happens that might change </w:t>
      </w:r>
      <w:r w:rsidR="00E1221C">
        <w:t>the</w:t>
      </w:r>
      <w:r w:rsidR="00E1221C" w:rsidRPr="008A3B2A">
        <w:t xml:space="preserve"> </w:t>
      </w:r>
      <w:r w:rsidR="0053643B" w:rsidRPr="008A3B2A">
        <w:t xml:space="preserve">project or the way </w:t>
      </w:r>
      <w:r w:rsidR="00AA0539">
        <w:t>it is de</w:t>
      </w:r>
      <w:r w:rsidR="00153FF5">
        <w:t>livered</w:t>
      </w:r>
      <w:r>
        <w:t>,</w:t>
      </w:r>
      <w:r w:rsidR="008A0A7B">
        <w:t xml:space="preserve"> before any changes are made</w:t>
      </w:r>
      <w:r w:rsidR="00A71C8A">
        <w:t>.</w:t>
      </w:r>
    </w:p>
    <w:p w14:paraId="4748A20C" w14:textId="77777777" w:rsidR="0053643B" w:rsidRPr="008A3B2A" w:rsidRDefault="0053643B" w:rsidP="00514DE4">
      <w:pPr>
        <w:pStyle w:val="DJCSbodyafterbullets"/>
        <w:spacing w:before="240"/>
        <w:rPr>
          <w:b/>
          <w:bCs/>
        </w:rPr>
      </w:pPr>
      <w:r w:rsidRPr="008A3B2A">
        <w:rPr>
          <w:b/>
          <w:bCs/>
        </w:rPr>
        <w:t>Evaluation</w:t>
      </w:r>
    </w:p>
    <w:p w14:paraId="55B638EF" w14:textId="77777777" w:rsidR="00514DE4" w:rsidRDefault="0053643B" w:rsidP="000A7BE2">
      <w:pPr>
        <w:pStyle w:val="DJCSbodyafterbullets"/>
      </w:pPr>
      <w:r w:rsidRPr="000A7BE2">
        <w:t>Capturing and sharing lessons learnt from project</w:t>
      </w:r>
      <w:r w:rsidR="004E134B">
        <w:t>s</w:t>
      </w:r>
      <w:r w:rsidRPr="000A7BE2">
        <w:t xml:space="preserve"> is a</w:t>
      </w:r>
      <w:r w:rsidR="00F1270C">
        <w:t>n important part</w:t>
      </w:r>
      <w:r w:rsidRPr="000A7BE2">
        <w:t xml:space="preserve"> of this </w:t>
      </w:r>
      <w:r w:rsidR="00DD3369">
        <w:t>CSP</w:t>
      </w:r>
      <w:r w:rsidRPr="000A7BE2">
        <w:t xml:space="preserve">. All </w:t>
      </w:r>
      <w:r w:rsidR="00F07134">
        <w:t>grant recipients must</w:t>
      </w:r>
      <w:r w:rsidRPr="000A7BE2">
        <w:t xml:space="preserve"> submit an evaluation plan and baseline data early in their project</w:t>
      </w:r>
      <w:r w:rsidR="00684CA9">
        <w:t xml:space="preserve">. </w:t>
      </w:r>
    </w:p>
    <w:p w14:paraId="10AC21B6" w14:textId="6C56B6F8" w:rsidR="0053643B" w:rsidRPr="000A7BE2" w:rsidRDefault="00684CA9" w:rsidP="000A7BE2">
      <w:pPr>
        <w:pStyle w:val="DJCSbodyafterbullets"/>
      </w:pPr>
      <w:r>
        <w:t>They must also</w:t>
      </w:r>
      <w:r w:rsidR="0053643B" w:rsidRPr="000A7BE2">
        <w:t xml:space="preserve"> submit an evaluation within a reasonable timeframe of completion and acquittal of the project</w:t>
      </w:r>
      <w:r w:rsidR="00A760C3">
        <w:t xml:space="preserve">, with the </w:t>
      </w:r>
      <w:r w:rsidR="0053643B" w:rsidRPr="000A7BE2">
        <w:t xml:space="preserve">timeframe to be agreed with the department, depending on the nature of the project. </w:t>
      </w:r>
    </w:p>
    <w:p w14:paraId="36960BA6" w14:textId="064E6B93" w:rsidR="0053643B" w:rsidRDefault="00E3301F" w:rsidP="000A7BE2">
      <w:pPr>
        <w:pStyle w:val="DJCSbodyafterbullets"/>
      </w:pPr>
      <w:r w:rsidRPr="004C1BCD">
        <w:t>T</w:t>
      </w:r>
      <w:r w:rsidR="0053643B" w:rsidRPr="004C1BCD">
        <w:t xml:space="preserve">he department </w:t>
      </w:r>
      <w:r w:rsidR="0026147D">
        <w:t>may</w:t>
      </w:r>
      <w:r w:rsidR="0053643B" w:rsidRPr="004C1BCD">
        <w:t xml:space="preserve"> publish full evaluation reports of funded projects.</w:t>
      </w:r>
    </w:p>
    <w:p w14:paraId="53AA60B3" w14:textId="77777777" w:rsidR="00514DE4" w:rsidRPr="000A7BE2" w:rsidRDefault="00514DE4" w:rsidP="000A7BE2">
      <w:pPr>
        <w:pStyle w:val="DJCSbodyafterbullets"/>
      </w:pPr>
    </w:p>
    <w:p w14:paraId="252AF4E7" w14:textId="2BFDD145" w:rsidR="008A3B2A" w:rsidRPr="006F6EAE" w:rsidRDefault="006F6EAE" w:rsidP="00031BB7">
      <w:pPr>
        <w:pStyle w:val="Heading1"/>
        <w:ind w:left="851" w:hanging="822"/>
      </w:pPr>
      <w:bookmarkStart w:id="11" w:name="_Toc238562422"/>
      <w:r>
        <w:lastRenderedPageBreak/>
        <w:t>Contact details</w:t>
      </w:r>
      <w:bookmarkEnd w:id="11"/>
    </w:p>
    <w:p w14:paraId="3549B28D" w14:textId="20EF3211" w:rsidR="0053643B" w:rsidRPr="008A3B2A" w:rsidRDefault="000F56B5" w:rsidP="008A3B2A">
      <w:pPr>
        <w:pStyle w:val="DJCSbodyafterbullets"/>
        <w:rPr>
          <w:b/>
          <w:bCs/>
        </w:rPr>
      </w:pPr>
      <w:r>
        <w:rPr>
          <w:b/>
          <w:bCs/>
        </w:rPr>
        <w:t xml:space="preserve">To discuss </w:t>
      </w:r>
      <w:r w:rsidR="00835602">
        <w:rPr>
          <w:b/>
          <w:bCs/>
        </w:rPr>
        <w:t xml:space="preserve">a project and </w:t>
      </w:r>
      <w:r w:rsidR="0053643B" w:rsidRPr="008A3B2A">
        <w:rPr>
          <w:b/>
          <w:bCs/>
        </w:rPr>
        <w:t xml:space="preserve">whether </w:t>
      </w:r>
      <w:r w:rsidR="00835602">
        <w:rPr>
          <w:b/>
          <w:bCs/>
        </w:rPr>
        <w:t>it</w:t>
      </w:r>
      <w:r w:rsidR="0053643B" w:rsidRPr="008A3B2A">
        <w:rPr>
          <w:b/>
          <w:bCs/>
        </w:rPr>
        <w:t xml:space="preserve"> </w:t>
      </w:r>
      <w:r>
        <w:rPr>
          <w:b/>
          <w:bCs/>
        </w:rPr>
        <w:t>may</w:t>
      </w:r>
      <w:r w:rsidR="0053643B" w:rsidRPr="008A3B2A">
        <w:rPr>
          <w:b/>
          <w:bCs/>
        </w:rPr>
        <w:t xml:space="preserve"> be eligible for funding, </w:t>
      </w:r>
      <w:r w:rsidR="00835602">
        <w:rPr>
          <w:b/>
          <w:bCs/>
        </w:rPr>
        <w:t xml:space="preserve">prospective </w:t>
      </w:r>
      <w:r w:rsidR="00241AFE">
        <w:rPr>
          <w:b/>
          <w:bCs/>
        </w:rPr>
        <w:t xml:space="preserve">applicants </w:t>
      </w:r>
      <w:r w:rsidR="00227AF8">
        <w:rPr>
          <w:b/>
          <w:bCs/>
        </w:rPr>
        <w:t>can contact</w:t>
      </w:r>
      <w:r w:rsidR="000B2182">
        <w:rPr>
          <w:b/>
          <w:bCs/>
        </w:rPr>
        <w:t xml:space="preserve"> the department</w:t>
      </w:r>
      <w:r w:rsidR="0053643B" w:rsidRPr="008A3B2A">
        <w:rPr>
          <w:b/>
          <w:bCs/>
        </w:rPr>
        <w:t xml:space="preserve"> before start</w:t>
      </w:r>
      <w:r w:rsidR="00835602">
        <w:rPr>
          <w:b/>
          <w:bCs/>
        </w:rPr>
        <w:t>ing</w:t>
      </w:r>
      <w:r w:rsidR="0053643B" w:rsidRPr="008A3B2A">
        <w:rPr>
          <w:b/>
          <w:bCs/>
        </w:rPr>
        <w:t xml:space="preserve"> </w:t>
      </w:r>
      <w:r w:rsidR="00835602">
        <w:rPr>
          <w:b/>
          <w:bCs/>
        </w:rPr>
        <w:t>an</w:t>
      </w:r>
      <w:r w:rsidR="0053643B" w:rsidRPr="008A3B2A">
        <w:rPr>
          <w:b/>
          <w:bCs/>
        </w:rPr>
        <w:t xml:space="preserve"> application</w:t>
      </w:r>
      <w:r w:rsidR="00835602">
        <w:rPr>
          <w:b/>
          <w:bCs/>
        </w:rPr>
        <w:t>.</w:t>
      </w:r>
      <w:r w:rsidR="0053643B" w:rsidRPr="008A3B2A">
        <w:rPr>
          <w:b/>
          <w:bCs/>
        </w:rPr>
        <w:t xml:space="preserve"> </w:t>
      </w:r>
    </w:p>
    <w:p w14:paraId="67539D7E" w14:textId="77777777" w:rsidR="0053643B" w:rsidRPr="000A7BE2" w:rsidRDefault="0053643B" w:rsidP="000A7BE2">
      <w:pPr>
        <w:pStyle w:val="DJCSbodyafterbullets"/>
      </w:pPr>
      <w:r w:rsidRPr="000A7BE2">
        <w:t>For program enquiries:</w:t>
      </w:r>
    </w:p>
    <w:p w14:paraId="0DCDD58D" w14:textId="6B35B7AB" w:rsidR="0053643B" w:rsidRPr="000A7BE2" w:rsidRDefault="00835602" w:rsidP="00835602">
      <w:pPr>
        <w:pStyle w:val="DJCSbodyafterbullets"/>
        <w:numPr>
          <w:ilvl w:val="0"/>
          <w:numId w:val="53"/>
        </w:numPr>
      </w:pPr>
      <w:r>
        <w:t>e</w:t>
      </w:r>
      <w:r w:rsidR="0053643B" w:rsidRPr="000A7BE2">
        <w:t xml:space="preserve">mail: communitycrimeprevention@justice.vic.gov.au </w:t>
      </w:r>
    </w:p>
    <w:p w14:paraId="2C862F7B" w14:textId="77777777" w:rsidR="0053643B" w:rsidRPr="000A7BE2" w:rsidRDefault="0053643B" w:rsidP="000A7BE2">
      <w:pPr>
        <w:pStyle w:val="DJCSbodyafterbullets"/>
      </w:pPr>
      <w:r w:rsidRPr="000A7BE2">
        <w:t>For SmartyGrants technical support:</w:t>
      </w:r>
    </w:p>
    <w:p w14:paraId="32D8506F" w14:textId="0C50799F" w:rsidR="0053643B" w:rsidRPr="000A7BE2" w:rsidRDefault="00835602" w:rsidP="00835602">
      <w:pPr>
        <w:pStyle w:val="DJCSbodyafterbullets"/>
        <w:numPr>
          <w:ilvl w:val="0"/>
          <w:numId w:val="53"/>
        </w:numPr>
      </w:pPr>
      <w:r>
        <w:t>p</w:t>
      </w:r>
      <w:r w:rsidR="0053643B" w:rsidRPr="000A7BE2">
        <w:t xml:space="preserve">hone: (03) 9320 6888 </w:t>
      </w:r>
    </w:p>
    <w:p w14:paraId="7E88666D" w14:textId="29DB1E32" w:rsidR="00EB2749" w:rsidRDefault="00835602" w:rsidP="00835602">
      <w:pPr>
        <w:pStyle w:val="DJCSbodyafterbullets"/>
        <w:numPr>
          <w:ilvl w:val="0"/>
          <w:numId w:val="53"/>
        </w:numPr>
      </w:pPr>
      <w:r>
        <w:t>e</w:t>
      </w:r>
      <w:r w:rsidR="0053643B" w:rsidRPr="000A7BE2">
        <w:t xml:space="preserve">mail: service@smartygrants.com.au </w:t>
      </w:r>
    </w:p>
    <w:p w14:paraId="7629E5AA" w14:textId="40F4D948" w:rsidR="00BA5A04" w:rsidRPr="00F166D8" w:rsidRDefault="00BA5A04" w:rsidP="00F166D8">
      <w:pPr>
        <w:rPr>
          <w:rFonts w:ascii="Arial" w:eastAsia="MS Gothic" w:hAnsi="Arial" w:cs="Arial"/>
          <w:b/>
          <w:bCs/>
          <w:color w:val="16145F" w:themeColor="accent3"/>
          <w:kern w:val="32"/>
          <w:sz w:val="32"/>
          <w:szCs w:val="40"/>
        </w:rPr>
      </w:pPr>
    </w:p>
    <w:sectPr w:rsidR="00BA5A04" w:rsidRPr="00F166D8" w:rsidSect="006600B8">
      <w:headerReference w:type="even" r:id="rId26"/>
      <w:headerReference w:type="default" r:id="rId27"/>
      <w:footerReference w:type="default" r:id="rId28"/>
      <w:headerReference w:type="first" r:id="rId29"/>
      <w:pgSz w:w="11906" w:h="16838" w:code="9"/>
      <w:pgMar w:top="1985" w:right="1077" w:bottom="1440" w:left="1077" w:header="28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1C33C" w14:textId="77777777" w:rsidR="003C6C74" w:rsidRDefault="003C6C74">
      <w:r>
        <w:separator/>
      </w:r>
    </w:p>
    <w:p w14:paraId="46DB9F6D" w14:textId="77777777" w:rsidR="003C6C74" w:rsidRDefault="003C6C74"/>
  </w:endnote>
  <w:endnote w:type="continuationSeparator" w:id="0">
    <w:p w14:paraId="31060A0D" w14:textId="77777777" w:rsidR="003C6C74" w:rsidRDefault="003C6C74">
      <w:r>
        <w:continuationSeparator/>
      </w:r>
    </w:p>
    <w:p w14:paraId="4FBC63C5" w14:textId="77777777" w:rsidR="003C6C74" w:rsidRDefault="003C6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Light">
    <w:panose1 w:val="00000400000000000000"/>
    <w:charset w:val="00"/>
    <w:family w:val="auto"/>
    <w:pitch w:val="variable"/>
    <w:sig w:usb0="00000007" w:usb1="00000000" w:usb2="00000000" w:usb3="00000000" w:csb0="00000093"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DC4A" w14:textId="77777777" w:rsidR="00DC6466" w:rsidRDefault="00DC6466" w:rsidP="00E8487C">
    <w:pPr>
      <w:pStyle w:val="DJCSfooter"/>
      <w:tabs>
        <w:tab w:val="left" w:pos="567"/>
        <w:tab w:val="left" w:pos="1418"/>
        <w:tab w:val="left" w:pos="43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2289" w14:textId="77777777" w:rsidR="00B461C5" w:rsidRDefault="00B461C5" w:rsidP="00E8487C">
    <w:pPr>
      <w:pStyle w:val="DJCSfooter"/>
      <w:tabs>
        <w:tab w:val="left" w:pos="567"/>
        <w:tab w:val="left" w:pos="1418"/>
        <w:tab w:val="left" w:pos="439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1F21" w14:textId="77777777" w:rsidR="00840B9F" w:rsidRDefault="00EA2EF1" w:rsidP="00840B9F">
    <w:pPr>
      <w:pStyle w:val="DJCSfooter"/>
      <w:tabs>
        <w:tab w:val="left" w:pos="567"/>
        <w:tab w:val="left" w:pos="1418"/>
        <w:tab w:val="left" w:pos="4536"/>
      </w:tabs>
    </w:pPr>
    <w:r>
      <w:rPr>
        <w:noProof/>
        <w:lang w:eastAsia="en-AU"/>
      </w:rPr>
      <w:drawing>
        <wp:anchor distT="0" distB="0" distL="114300" distR="114300" simplePos="0" relativeHeight="251658241" behindDoc="1" locked="0" layoutInCell="1" allowOverlap="1" wp14:anchorId="0F555E08" wp14:editId="5904FFDE">
          <wp:simplePos x="0" y="0"/>
          <wp:positionH relativeFrom="margin">
            <wp:posOffset>5012690</wp:posOffset>
          </wp:positionH>
          <wp:positionV relativeFrom="page">
            <wp:posOffset>9934575</wp:posOffset>
          </wp:positionV>
          <wp:extent cx="1562100" cy="428625"/>
          <wp:effectExtent l="0" t="0" r="0" b="9525"/>
          <wp:wrapNone/>
          <wp:docPr id="1" name="Picture 1" descr="Victoria State Gove DJCS right PMS2945 rgb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 State Gove DJCS right PMS2945 rgb_out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CE8">
      <w:tab/>
    </w:r>
    <w:r w:rsidR="00216CE8">
      <w:tab/>
    </w:r>
    <w:r w:rsidR="00840B9F">
      <w:t>TRIM ID:</w:t>
    </w:r>
    <w:r w:rsidR="00216CE8">
      <w:t xml:space="preserve"> &lt;Enter TRIM ID&gt;</w:t>
    </w:r>
  </w:p>
  <w:p w14:paraId="6D9F19B0" w14:textId="77777777" w:rsidR="000A12D5" w:rsidRDefault="00840B9F" w:rsidP="00840B9F">
    <w:pPr>
      <w:pStyle w:val="DJCSfooter"/>
      <w:tabs>
        <w:tab w:val="left" w:pos="567"/>
        <w:tab w:val="left" w:pos="1418"/>
        <w:tab w:val="left" w:pos="3969"/>
      </w:tabs>
    </w:pPr>
    <w:r>
      <w:t xml:space="preserve">Page </w:t>
    </w:r>
    <w:r w:rsidRPr="00424153">
      <w:rPr>
        <w:bCs/>
        <w:sz w:val="24"/>
        <w:szCs w:val="24"/>
      </w:rPr>
      <w:fldChar w:fldCharType="begin"/>
    </w:r>
    <w:r w:rsidRPr="00424153">
      <w:rPr>
        <w:bCs/>
      </w:rPr>
      <w:instrText xml:space="preserve"> PAGE </w:instrText>
    </w:r>
    <w:r w:rsidRPr="00424153">
      <w:rPr>
        <w:bCs/>
        <w:sz w:val="24"/>
        <w:szCs w:val="24"/>
      </w:rPr>
      <w:fldChar w:fldCharType="separate"/>
    </w:r>
    <w:r w:rsidR="00705C12">
      <w:rPr>
        <w:bCs/>
        <w:noProof/>
      </w:rPr>
      <w:t>3</w:t>
    </w:r>
    <w:r w:rsidRPr="00424153">
      <w:rPr>
        <w:bCs/>
        <w:sz w:val="24"/>
        <w:szCs w:val="24"/>
      </w:rPr>
      <w:fldChar w:fldCharType="end"/>
    </w:r>
    <w:r>
      <w:t xml:space="preserve"> of </w:t>
    </w:r>
    <w:r w:rsidRPr="00424153">
      <w:rPr>
        <w:bCs/>
        <w:sz w:val="24"/>
        <w:szCs w:val="24"/>
      </w:rPr>
      <w:fldChar w:fldCharType="begin"/>
    </w:r>
    <w:r w:rsidRPr="00424153">
      <w:rPr>
        <w:bCs/>
      </w:rPr>
      <w:instrText xml:space="preserve"> NUMPAGES  </w:instrText>
    </w:r>
    <w:r w:rsidRPr="00424153">
      <w:rPr>
        <w:bCs/>
        <w:sz w:val="24"/>
        <w:szCs w:val="24"/>
      </w:rPr>
      <w:fldChar w:fldCharType="separate"/>
    </w:r>
    <w:r w:rsidR="00705C12">
      <w:rPr>
        <w:bCs/>
        <w:noProof/>
      </w:rPr>
      <w:t>5</w:t>
    </w:r>
    <w:r w:rsidRPr="00424153">
      <w:rPr>
        <w:bCs/>
        <w:sz w:val="24"/>
        <w:szCs w:val="24"/>
      </w:rPr>
      <w:fldChar w:fldCharType="end"/>
    </w:r>
    <w:r>
      <w:tab/>
    </w:r>
    <w:r w:rsidR="00216CE8">
      <w:t>Date: &lt;Enter date&gt;</w:t>
    </w:r>
    <w:r>
      <w:t xml:space="preserve"> </w:t>
    </w:r>
    <w:r>
      <w:tab/>
    </w:r>
    <w:r w:rsidR="00216CE8">
      <w:t>&lt;Enter draft number or type final&gt;</w:t>
    </w:r>
    <w:r w:rsidR="000A12D5">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6F21" w14:textId="77777777" w:rsidR="00705C12" w:rsidRDefault="00705C12" w:rsidP="00840B9F">
    <w:pPr>
      <w:pStyle w:val="DJCSfooter"/>
      <w:tabs>
        <w:tab w:val="left" w:pos="567"/>
        <w:tab w:val="left" w:pos="1418"/>
        <w:tab w:val="left" w:pos="4536"/>
      </w:tabs>
    </w:pPr>
    <w:r>
      <w:rPr>
        <w:noProof/>
        <w:lang w:eastAsia="en-AU"/>
      </w:rPr>
      <w:drawing>
        <wp:anchor distT="0" distB="0" distL="114300" distR="114300" simplePos="0" relativeHeight="251658243" behindDoc="1" locked="0" layoutInCell="1" allowOverlap="1" wp14:anchorId="2AF0B7A7" wp14:editId="5F5D4616">
          <wp:simplePos x="0" y="0"/>
          <wp:positionH relativeFrom="margin">
            <wp:posOffset>5009810</wp:posOffset>
          </wp:positionH>
          <wp:positionV relativeFrom="page">
            <wp:posOffset>9932108</wp:posOffset>
          </wp:positionV>
          <wp:extent cx="1562100" cy="426027"/>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562100" cy="426027"/>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7BDB26EB" w14:textId="40E7B444" w:rsidR="00705C12" w:rsidRDefault="00705C12" w:rsidP="00840B9F">
    <w:pPr>
      <w:pStyle w:val="DJCSfooter"/>
      <w:tabs>
        <w:tab w:val="left" w:pos="567"/>
        <w:tab w:val="left" w:pos="1418"/>
        <w:tab w:val="left" w:pos="3969"/>
      </w:tabs>
    </w:pPr>
    <w:r>
      <w:t xml:space="preserve">Page </w:t>
    </w:r>
    <w:r w:rsidRPr="00424153">
      <w:rPr>
        <w:bCs/>
        <w:sz w:val="24"/>
        <w:szCs w:val="24"/>
      </w:rPr>
      <w:fldChar w:fldCharType="begin"/>
    </w:r>
    <w:r w:rsidRPr="00424153">
      <w:rPr>
        <w:bCs/>
      </w:rPr>
      <w:instrText xml:space="preserve"> PAGE </w:instrText>
    </w:r>
    <w:r w:rsidRPr="00424153">
      <w:rPr>
        <w:bCs/>
        <w:sz w:val="24"/>
        <w:szCs w:val="24"/>
      </w:rPr>
      <w:fldChar w:fldCharType="separate"/>
    </w:r>
    <w:r w:rsidR="00AB0BB6">
      <w:rPr>
        <w:bCs/>
        <w:noProof/>
      </w:rPr>
      <w:t>4</w:t>
    </w:r>
    <w:r w:rsidRPr="00424153">
      <w:rPr>
        <w:bCs/>
        <w:sz w:val="24"/>
        <w:szCs w:val="24"/>
      </w:rPr>
      <w:fldChar w:fldCharType="end"/>
    </w:r>
    <w:r>
      <w:t xml:space="preserve"> of </w:t>
    </w:r>
    <w:r w:rsidRPr="00424153">
      <w:rPr>
        <w:bCs/>
        <w:sz w:val="24"/>
        <w:szCs w:val="24"/>
      </w:rPr>
      <w:fldChar w:fldCharType="begin"/>
    </w:r>
    <w:r w:rsidRPr="00424153">
      <w:rPr>
        <w:bCs/>
      </w:rPr>
      <w:instrText xml:space="preserve"> NUMPAGES  </w:instrText>
    </w:r>
    <w:r w:rsidRPr="00424153">
      <w:rPr>
        <w:bCs/>
        <w:sz w:val="24"/>
        <w:szCs w:val="24"/>
      </w:rPr>
      <w:fldChar w:fldCharType="separate"/>
    </w:r>
    <w:r w:rsidR="00AB0BB6">
      <w:rPr>
        <w:bCs/>
        <w:noProof/>
      </w:rPr>
      <w:t>4</w:t>
    </w:r>
    <w:r w:rsidRPr="00424153">
      <w:rPr>
        <w:bCs/>
        <w:sz w:val="24"/>
        <w:szCs w:val="24"/>
      </w:rPr>
      <w:fldChar w:fldCharType="end"/>
    </w:r>
    <w:r>
      <w:tab/>
      <w:t xml:space="preserve">Date: </w:t>
    </w:r>
    <w:r w:rsidR="000A2A15">
      <w:t xml:space="preserve">September </w:t>
    </w:r>
    <w:r w:rsidR="0000279B">
      <w:t>2026</w:t>
    </w:r>
    <w:r>
      <w:t xml:space="preserve"> </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D25BF" w14:textId="77777777" w:rsidR="003C6C74" w:rsidRDefault="003C6C74">
      <w:r>
        <w:separator/>
      </w:r>
    </w:p>
    <w:p w14:paraId="1FAE12D7" w14:textId="77777777" w:rsidR="003C6C74" w:rsidRDefault="003C6C74"/>
  </w:footnote>
  <w:footnote w:type="continuationSeparator" w:id="0">
    <w:p w14:paraId="77AB5705" w14:textId="77777777" w:rsidR="003C6C74" w:rsidRDefault="003C6C74">
      <w:r>
        <w:continuationSeparator/>
      </w:r>
    </w:p>
    <w:p w14:paraId="03365687" w14:textId="77777777" w:rsidR="003C6C74" w:rsidRDefault="003C6C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D579" w14:textId="77777777" w:rsidR="00DC6466" w:rsidRDefault="00DC6466" w:rsidP="004B65F7">
    <w:pPr>
      <w:pStyle w:val="DJCSheader"/>
    </w:pPr>
    <w:r>
      <w:t>R Header</w:t>
    </w:r>
  </w:p>
  <w:p w14:paraId="2EEA66EA" w14:textId="77777777" w:rsidR="00DC6466" w:rsidRDefault="00DC6466"/>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3CA5" w14:textId="419756D1" w:rsidR="00BF72CE" w:rsidRDefault="00FA6D61" w:rsidP="004B65F7">
    <w:pPr>
      <w:pStyle w:val="DJCSheader"/>
    </w:pPr>
    <w:r>
      <w:rPr>
        <w:noProof/>
        <w:lang w:eastAsia="en-AU"/>
      </w:rPr>
      <w:drawing>
        <wp:anchor distT="0" distB="0" distL="114300" distR="114300" simplePos="0" relativeHeight="251658242" behindDoc="1" locked="0" layoutInCell="1" allowOverlap="1" wp14:anchorId="2FD8D2DF" wp14:editId="6A0C8EB4">
          <wp:simplePos x="0" y="0"/>
          <wp:positionH relativeFrom="margin">
            <wp:align>center</wp:align>
          </wp:positionH>
          <wp:positionV relativeFrom="page">
            <wp:posOffset>-62345</wp:posOffset>
          </wp:positionV>
          <wp:extent cx="7599406" cy="1151906"/>
          <wp:effectExtent l="0" t="0" r="0" b="0"/>
          <wp:wrapNone/>
          <wp:docPr id="69539315" name="Picture 69539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stretch>
                    <a:fillRect/>
                  </a:stretch>
                </pic:blipFill>
                <pic:spPr bwMode="auto">
                  <a:xfrm>
                    <a:off x="0" y="0"/>
                    <a:ext cx="7599406" cy="11519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7565B4" w14:textId="77777777" w:rsidR="00BF72CE" w:rsidRDefault="00BF72CE" w:rsidP="004B65F7">
    <w:pPr>
      <w:pStyle w:val="DJCSheader"/>
    </w:pPr>
  </w:p>
  <w:p w14:paraId="18CB631D" w14:textId="77777777" w:rsidR="00BF72CE" w:rsidRDefault="00BF72CE" w:rsidP="004B65F7">
    <w:pPr>
      <w:pStyle w:val="DJCSheader"/>
    </w:pPr>
  </w:p>
  <w:p w14:paraId="4DA61644" w14:textId="461AB730" w:rsidR="00705C12" w:rsidRPr="00E151D6" w:rsidRDefault="00E13124" w:rsidP="004B65F7">
    <w:pPr>
      <w:pStyle w:val="DJCSheader"/>
      <w:rPr>
        <w:b/>
        <w:bCs/>
      </w:rPr>
    </w:pPr>
    <w:r w:rsidRPr="00E151D6">
      <w:rPr>
        <w:b/>
        <w:bCs/>
        <w:noProof/>
        <w:lang w:eastAsia="en-AU"/>
      </w:rPr>
      <w:t>Creating Safer Places</w:t>
    </w:r>
    <w:r w:rsidR="0000279B" w:rsidRPr="00E151D6">
      <w:rPr>
        <w:b/>
        <w:bCs/>
        <w:noProof/>
        <w:lang w:eastAsia="en-AU"/>
      </w:rPr>
      <w:t xml:space="preserve"> </w:t>
    </w:r>
    <w:r w:rsidR="007A5629">
      <w:rPr>
        <w:b/>
        <w:bCs/>
        <w:noProof/>
        <w:lang w:eastAsia="en-AU"/>
      </w:rPr>
      <w:t xml:space="preserve">– </w:t>
    </w:r>
    <w:r w:rsidR="0000279B" w:rsidRPr="00E151D6">
      <w:rPr>
        <w:b/>
        <w:bCs/>
        <w:noProof/>
        <w:lang w:eastAsia="en-AU"/>
      </w:rPr>
      <w:t>Guidelines</w:t>
    </w:r>
    <w:r w:rsidR="0000279B" w:rsidRPr="00E151D6">
      <w:rPr>
        <w:b/>
        <w:bCs/>
        <w:noProof/>
        <w:lang w:eastAsia="en-AU"/>
      </w:rPr>
      <w:tab/>
    </w:r>
    <w:r w:rsidR="00705C12" w:rsidRPr="00E151D6">
      <w:rPr>
        <w:b/>
        <w:bCs/>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F1AC" w14:textId="77777777" w:rsidR="00C5670C" w:rsidRDefault="00C567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B80F" w14:textId="77777777" w:rsidR="007D5D1B" w:rsidRDefault="007D5D1B">
    <w:pPr>
      <w:pStyle w:val="Header"/>
    </w:pPr>
    <w:r>
      <w:rPr>
        <w:noProof/>
        <w:lang w:eastAsia="en-AU"/>
      </w:rPr>
      <w:drawing>
        <wp:anchor distT="0" distB="0" distL="114300" distR="114300" simplePos="0" relativeHeight="251658244" behindDoc="1" locked="0" layoutInCell="1" allowOverlap="1" wp14:anchorId="51CB1396" wp14:editId="05B50D02">
          <wp:simplePos x="0" y="0"/>
          <wp:positionH relativeFrom="page">
            <wp:posOffset>-3175</wp:posOffset>
          </wp:positionH>
          <wp:positionV relativeFrom="paragraph">
            <wp:posOffset>-172230</wp:posOffset>
          </wp:positionV>
          <wp:extent cx="7549200" cy="10670400"/>
          <wp:effectExtent l="0" t="0" r="0" b="0"/>
          <wp:wrapNone/>
          <wp:docPr id="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7549200" cy="1067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D05" w14:textId="77777777" w:rsidR="00C5670C" w:rsidRDefault="00C567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6F6D" w14:textId="77777777" w:rsidR="00B461C5" w:rsidRDefault="00B461C5" w:rsidP="004B65F7">
    <w:pPr>
      <w:pStyle w:val="DJCSheader"/>
    </w:pPr>
    <w:r>
      <w:t>R Header</w:t>
    </w:r>
  </w:p>
  <w:p w14:paraId="28539878" w14:textId="77777777" w:rsidR="00B461C5" w:rsidRDefault="00B461C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82D3" w14:textId="77777777" w:rsidR="00C5670C" w:rsidRDefault="00C567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B581" w14:textId="77777777" w:rsidR="00C5670C" w:rsidRDefault="00C567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E258" w14:textId="77777777" w:rsidR="000A12D5" w:rsidRDefault="000A12D5" w:rsidP="004B65F7">
    <w:pPr>
      <w:pStyle w:val="DJCSheader"/>
    </w:pPr>
    <w:r>
      <w:rPr>
        <w:noProof/>
        <w:lang w:eastAsia="en-AU"/>
      </w:rPr>
      <w:drawing>
        <wp:anchor distT="0" distB="0" distL="114300" distR="114300" simplePos="0" relativeHeight="251658240" behindDoc="1" locked="0" layoutInCell="1" allowOverlap="1" wp14:anchorId="58FE2DE4" wp14:editId="2A335BCC">
          <wp:simplePos x="0" y="0"/>
          <wp:positionH relativeFrom="page">
            <wp:posOffset>0</wp:posOffset>
          </wp:positionH>
          <wp:positionV relativeFrom="page">
            <wp:posOffset>0</wp:posOffset>
          </wp:positionV>
          <wp:extent cx="7560000" cy="988891"/>
          <wp:effectExtent l="0" t="0" r="0" b="1905"/>
          <wp:wrapNone/>
          <wp:docPr id="6" name="Picture 6"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CE8">
      <w:t>Document title</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AF8B" w14:textId="77777777" w:rsidR="00C5670C" w:rsidRDefault="00C567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1C51" w14:textId="77777777" w:rsidR="00C5670C" w:rsidRDefault="00C56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27E"/>
    <w:multiLevelType w:val="hybridMultilevel"/>
    <w:tmpl w:val="E452AE0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 w15:restartNumberingAfterBreak="0">
    <w:nsid w:val="09F528C1"/>
    <w:multiLevelType w:val="hybridMultilevel"/>
    <w:tmpl w:val="7936B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AD2E30"/>
    <w:multiLevelType w:val="multilevel"/>
    <w:tmpl w:val="15F6F55C"/>
    <w:styleLink w:val="ZZNumbersloweralpha"/>
    <w:lvl w:ilvl="0">
      <w:start w:val="1"/>
      <w:numFmt w:val="lowerLetter"/>
      <w:pStyle w:val="DJCSlist-loweralphalevel1"/>
      <w:lvlText w:val="(%1)"/>
      <w:lvlJc w:val="left"/>
      <w:pPr>
        <w:ind w:left="107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BBF5713"/>
    <w:multiLevelType w:val="hybridMultilevel"/>
    <w:tmpl w:val="5A76E39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 w15:restartNumberingAfterBreak="0">
    <w:nsid w:val="0DBB6A7D"/>
    <w:multiLevelType w:val="multilevel"/>
    <w:tmpl w:val="7072468A"/>
    <w:styleLink w:val="zznumberloweralpharoman"/>
    <w:lvl w:ilvl="0">
      <w:start w:val="1"/>
      <w:numFmt w:val="lowerRoman"/>
      <w:pStyle w:val="DJCSlist-lowerromanlevel1"/>
      <w:lvlText w:val="(%1)"/>
      <w:lvlJc w:val="left"/>
      <w:pPr>
        <w:ind w:left="107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9D6D96"/>
    <w:multiLevelType w:val="multilevel"/>
    <w:tmpl w:val="AD06323A"/>
    <w:numStyleLink w:val="zzDJRbullets"/>
  </w:abstractNum>
  <w:abstractNum w:abstractNumId="6" w15:restartNumberingAfterBreak="0">
    <w:nsid w:val="12A86A43"/>
    <w:multiLevelType w:val="hybridMultilevel"/>
    <w:tmpl w:val="9B2EDB9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644683A"/>
    <w:multiLevelType w:val="multilevel"/>
    <w:tmpl w:val="771C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50704"/>
    <w:multiLevelType w:val="hybridMultilevel"/>
    <w:tmpl w:val="A9DC0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3F6FB6"/>
    <w:multiLevelType w:val="hybridMultilevel"/>
    <w:tmpl w:val="B3229F4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2446472D"/>
    <w:multiLevelType w:val="multilevel"/>
    <w:tmpl w:val="E528B23C"/>
    <w:lvl w:ilvl="0">
      <w:start w:val="1"/>
      <w:numFmt w:val="decimal"/>
      <w:pStyle w:val="Heading1"/>
      <w:lvlText w:val="%1."/>
      <w:lvlJc w:val="left"/>
      <w:pPr>
        <w:ind w:left="680" w:hanging="680"/>
      </w:pPr>
      <w:rPr>
        <w:rFonts w:hint="default"/>
        <w:b/>
        <w:i w:val="0"/>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260E43"/>
    <w:multiLevelType w:val="hybridMultilevel"/>
    <w:tmpl w:val="CB1A201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2A2465CE"/>
    <w:multiLevelType w:val="hybridMultilevel"/>
    <w:tmpl w:val="AACE250A"/>
    <w:lvl w:ilvl="0" w:tplc="4088119C">
      <w:start w:val="1"/>
      <w:numFmt w:val="bullet"/>
      <w:pStyle w:val="DJCStable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AF5FC5"/>
    <w:multiLevelType w:val="multilevel"/>
    <w:tmpl w:val="9ACA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E4535A"/>
    <w:multiLevelType w:val="hybridMultilevel"/>
    <w:tmpl w:val="B51EC184"/>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5" w15:restartNumberingAfterBreak="0">
    <w:nsid w:val="2E6756AD"/>
    <w:multiLevelType w:val="multilevel"/>
    <w:tmpl w:val="3330239A"/>
    <w:styleLink w:val="ZZNumberslowerromanindent"/>
    <w:lvl w:ilvl="0">
      <w:start w:val="1"/>
      <w:numFmt w:val="lowerRoman"/>
      <w:pStyle w:val="DJCSlist-lowerromanlevel2"/>
      <w:lvlText w:val="(%1)"/>
      <w:lvlJc w:val="left"/>
      <w:pPr>
        <w:ind w:left="1474"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2F550317"/>
    <w:multiLevelType w:val="multilevel"/>
    <w:tmpl w:val="69DA46A0"/>
    <w:lvl w:ilvl="0">
      <w:start w:val="1"/>
      <w:numFmt w:val="bullet"/>
      <w:lvlText w:val=""/>
      <w:lvlJc w:val="left"/>
      <w:pPr>
        <w:tabs>
          <w:tab w:val="num" w:pos="1571"/>
        </w:tabs>
        <w:ind w:left="1571" w:hanging="360"/>
      </w:pPr>
      <w:rPr>
        <w:rFonts w:ascii="Symbol" w:hAnsi="Symbol" w:hint="default"/>
        <w:sz w:val="20"/>
      </w:rPr>
    </w:lvl>
    <w:lvl w:ilvl="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17" w15:restartNumberingAfterBreak="0">
    <w:nsid w:val="32DA0002"/>
    <w:multiLevelType w:val="hybridMultilevel"/>
    <w:tmpl w:val="680ABB5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8" w15:restartNumberingAfterBreak="0">
    <w:nsid w:val="39505E96"/>
    <w:multiLevelType w:val="hybridMultilevel"/>
    <w:tmpl w:val="D588754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9" w15:restartNumberingAfterBreak="0">
    <w:nsid w:val="3CF42CCA"/>
    <w:multiLevelType w:val="multilevel"/>
    <w:tmpl w:val="E894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57F54"/>
    <w:multiLevelType w:val="multilevel"/>
    <w:tmpl w:val="416AEF98"/>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6C68D4"/>
    <w:multiLevelType w:val="multilevel"/>
    <w:tmpl w:val="5DFE3624"/>
    <w:styleLink w:val="ZZNumbersdigit"/>
    <w:lvl w:ilvl="0">
      <w:start w:val="1"/>
      <w:numFmt w:val="bullet"/>
      <w:pStyle w:val="DJCSlist-bulletsafterlevel1numberromanoralpha"/>
      <w:lvlText w:val="•"/>
      <w:lvlJc w:val="left"/>
      <w:pPr>
        <w:ind w:left="1361" w:hanging="284"/>
      </w:pPr>
      <w:rPr>
        <w:rFonts w:ascii="Calibri" w:hAnsi="Calibri" w:hint="default"/>
        <w:color w:val="auto"/>
      </w:rPr>
    </w:lvl>
    <w:lvl w:ilvl="1">
      <w:start w:val="1"/>
      <w:numFmt w:val="bullet"/>
      <w:lvlRestart w:val="0"/>
      <w:pStyle w:val="DJCSlist-bulletsafterlevel2numberromanoralpha"/>
      <w:lvlText w:val="–"/>
      <w:lvlJc w:val="left"/>
      <w:pPr>
        <w:ind w:left="1701" w:hanging="283"/>
      </w:pPr>
      <w:rPr>
        <w:rFonts w:ascii="Calibri" w:hAnsi="Calibri" w:hint="default"/>
        <w:color w:val="auto"/>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A956B53"/>
    <w:multiLevelType w:val="multilevel"/>
    <w:tmpl w:val="2EDE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116657"/>
    <w:multiLevelType w:val="multilevel"/>
    <w:tmpl w:val="2D5C735A"/>
    <w:styleLink w:val="DJRHeading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ED2D77"/>
    <w:multiLevelType w:val="multilevel"/>
    <w:tmpl w:val="F958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0E18AB"/>
    <w:multiLevelType w:val="hybridMultilevel"/>
    <w:tmpl w:val="36DA9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1A6201"/>
    <w:multiLevelType w:val="hybridMultilevel"/>
    <w:tmpl w:val="B8DC4B0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41611C2"/>
    <w:multiLevelType w:val="multilevel"/>
    <w:tmpl w:val="D2ACAA5A"/>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21984544"/>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8EA4374"/>
    <w:multiLevelType w:val="hybridMultilevel"/>
    <w:tmpl w:val="00ECA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2219E6"/>
    <w:multiLevelType w:val="hybridMultilevel"/>
    <w:tmpl w:val="658ADED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1" w15:restartNumberingAfterBreak="0">
    <w:nsid w:val="5D4726FA"/>
    <w:multiLevelType w:val="hybridMultilevel"/>
    <w:tmpl w:val="1B5CF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B04AD8"/>
    <w:multiLevelType w:val="hybridMultilevel"/>
    <w:tmpl w:val="290C180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3" w15:restartNumberingAfterBreak="0">
    <w:nsid w:val="60851CF9"/>
    <w:multiLevelType w:val="multilevel"/>
    <w:tmpl w:val="80C4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F96EAC"/>
    <w:multiLevelType w:val="hybridMultilevel"/>
    <w:tmpl w:val="6EFEA18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309259F"/>
    <w:multiLevelType w:val="multilevel"/>
    <w:tmpl w:val="5A92EA04"/>
    <w:styleLink w:val="ZZQuotebullets"/>
    <w:lvl w:ilvl="0">
      <w:start w:val="1"/>
      <w:numFmt w:val="bullet"/>
      <w:pStyle w:val="DJCSquotebullet1"/>
      <w:lvlText w:val="•"/>
      <w:lvlJc w:val="left"/>
      <w:pPr>
        <w:tabs>
          <w:tab w:val="num" w:pos="1304"/>
        </w:tabs>
        <w:ind w:left="1418" w:hanging="341"/>
      </w:pPr>
      <w:rPr>
        <w:rFonts w:ascii="Calibri" w:hAnsi="Calibri" w:hint="default"/>
        <w:color w:val="auto"/>
      </w:rPr>
    </w:lvl>
    <w:lvl w:ilvl="1">
      <w:start w:val="1"/>
      <w:numFmt w:val="bullet"/>
      <w:lvlRestart w:val="0"/>
      <w:pStyle w:val="DJCSquotebullet2"/>
      <w:lvlText w:val="–"/>
      <w:lvlJc w:val="left"/>
      <w:pPr>
        <w:ind w:left="1758"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BAC6895"/>
    <w:multiLevelType w:val="hybridMultilevel"/>
    <w:tmpl w:val="06DEC54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0303493"/>
    <w:multiLevelType w:val="multilevel"/>
    <w:tmpl w:val="6082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BE34FC"/>
    <w:multiLevelType w:val="multilevel"/>
    <w:tmpl w:val="A93E5F58"/>
    <w:styleLink w:val="zzDJRnumberdigit"/>
    <w:lvl w:ilvl="0">
      <w:start w:val="1"/>
      <w:numFmt w:val="decimal"/>
      <w:pStyle w:val="DJCSlist-numberdigitlevel1"/>
      <w:lvlText w:val="%1."/>
      <w:lvlJc w:val="left"/>
      <w:pPr>
        <w:tabs>
          <w:tab w:val="num" w:pos="680"/>
        </w:tabs>
        <w:ind w:left="1077" w:hanging="397"/>
      </w:pPr>
      <w:rPr>
        <w:rFonts w:hint="default"/>
      </w:rPr>
    </w:lvl>
    <w:lvl w:ilvl="1">
      <w:start w:val="1"/>
      <w:numFmt w:val="decimal"/>
      <w:lvlRestart w:val="0"/>
      <w:lvlText w:val="%2."/>
      <w:lvlJc w:val="left"/>
      <w:pPr>
        <w:tabs>
          <w:tab w:val="num" w:pos="907"/>
        </w:tabs>
        <w:ind w:left="794" w:firstLine="31975"/>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9" w15:restartNumberingAfterBreak="0">
    <w:nsid w:val="75E366F5"/>
    <w:multiLevelType w:val="hybridMultilevel"/>
    <w:tmpl w:val="139ED304"/>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0" w15:restartNumberingAfterBreak="0">
    <w:nsid w:val="787B53A8"/>
    <w:multiLevelType w:val="multilevel"/>
    <w:tmpl w:val="AD06323A"/>
    <w:styleLink w:val="zzDJRbullets"/>
    <w:lvl w:ilvl="0">
      <w:start w:val="1"/>
      <w:numFmt w:val="bullet"/>
      <w:pStyle w:val="DJCSlist-bulletlevel1"/>
      <w:lvlText w:val="•"/>
      <w:lvlJc w:val="left"/>
      <w:pPr>
        <w:tabs>
          <w:tab w:val="num" w:pos="680"/>
        </w:tabs>
        <w:ind w:left="964" w:hanging="284"/>
      </w:pPr>
      <w:rPr>
        <w:rFonts w:ascii="Calibri" w:hAnsi="Calibri" w:hint="default"/>
      </w:rPr>
    </w:lvl>
    <w:lvl w:ilvl="1">
      <w:start w:val="1"/>
      <w:numFmt w:val="bullet"/>
      <w:pStyle w:val="DJCSlist-bulletlevel2"/>
      <w:lvlText w:val="–"/>
      <w:lvlJc w:val="left"/>
      <w:pPr>
        <w:ind w:left="1304" w:hanging="340"/>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9D947B5"/>
    <w:multiLevelType w:val="hybridMultilevel"/>
    <w:tmpl w:val="62E8CBF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2" w15:restartNumberingAfterBreak="0">
    <w:nsid w:val="7DAD21FC"/>
    <w:multiLevelType w:val="multilevel"/>
    <w:tmpl w:val="45125736"/>
    <w:styleLink w:val="zzzznumberloweralphaindent"/>
    <w:lvl w:ilvl="0">
      <w:start w:val="1"/>
      <w:numFmt w:val="lowerLetter"/>
      <w:pStyle w:val="DJCSlist-loweralphalevel2"/>
      <w:lvlText w:val="%1)"/>
      <w:lvlJc w:val="left"/>
      <w:pPr>
        <w:ind w:left="1474"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50714D"/>
    <w:multiLevelType w:val="multilevel"/>
    <w:tmpl w:val="EF5A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109441">
    <w:abstractNumId w:val="28"/>
  </w:num>
  <w:num w:numId="2" w16cid:durableId="1821995172">
    <w:abstractNumId w:val="21"/>
  </w:num>
  <w:num w:numId="3" w16cid:durableId="690424357">
    <w:abstractNumId w:val="2"/>
  </w:num>
  <w:num w:numId="4" w16cid:durableId="736821793">
    <w:abstractNumId w:val="15"/>
  </w:num>
  <w:num w:numId="5" w16cid:durableId="651061485">
    <w:abstractNumId w:val="35"/>
  </w:num>
  <w:num w:numId="6" w16cid:durableId="1721829438">
    <w:abstractNumId w:val="27"/>
  </w:num>
  <w:num w:numId="7" w16cid:durableId="1566984972">
    <w:abstractNumId w:val="23"/>
  </w:num>
  <w:num w:numId="8" w16cid:durableId="569343365">
    <w:abstractNumId w:val="20"/>
  </w:num>
  <w:num w:numId="9" w16cid:durableId="133452687">
    <w:abstractNumId w:val="42"/>
  </w:num>
  <w:num w:numId="10" w16cid:durableId="271061383">
    <w:abstractNumId w:val="40"/>
  </w:num>
  <w:num w:numId="11" w16cid:durableId="1583297480">
    <w:abstractNumId w:val="4"/>
  </w:num>
  <w:num w:numId="12" w16cid:durableId="911043826">
    <w:abstractNumId w:val="38"/>
    <w:lvlOverride w:ilvl="0">
      <w:lvl w:ilvl="0">
        <w:start w:val="1"/>
        <w:numFmt w:val="decimal"/>
        <w:pStyle w:val="DJCSlist-numberdigitlevel1"/>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16cid:durableId="217055933">
    <w:abstractNumId w:val="38"/>
  </w:num>
  <w:num w:numId="14" w16cid:durableId="722220709">
    <w:abstractNumId w:val="27"/>
  </w:num>
  <w:num w:numId="15" w16cid:durableId="2143114293">
    <w:abstractNumId w:val="10"/>
  </w:num>
  <w:num w:numId="16" w16cid:durableId="323095792">
    <w:abstractNumId w:val="5"/>
  </w:num>
  <w:num w:numId="17" w16cid:durableId="460420137">
    <w:abstractNumId w:val="12"/>
  </w:num>
  <w:num w:numId="18" w16cid:durableId="178736218">
    <w:abstractNumId w:val="16"/>
  </w:num>
  <w:num w:numId="19" w16cid:durableId="43220714">
    <w:abstractNumId w:val="19"/>
  </w:num>
  <w:num w:numId="20" w16cid:durableId="1524630581">
    <w:abstractNumId w:val="22"/>
  </w:num>
  <w:num w:numId="21" w16cid:durableId="200364739">
    <w:abstractNumId w:val="25"/>
  </w:num>
  <w:num w:numId="22" w16cid:durableId="142164151">
    <w:abstractNumId w:val="7"/>
  </w:num>
  <w:num w:numId="23" w16cid:durableId="1338118882">
    <w:abstractNumId w:val="43"/>
  </w:num>
  <w:num w:numId="24" w16cid:durableId="1957061254">
    <w:abstractNumId w:val="13"/>
  </w:num>
  <w:num w:numId="25" w16cid:durableId="1207328952">
    <w:abstractNumId w:val="37"/>
  </w:num>
  <w:num w:numId="26" w16cid:durableId="406657626">
    <w:abstractNumId w:val="24"/>
  </w:num>
  <w:num w:numId="27" w16cid:durableId="55082678">
    <w:abstractNumId w:val="33"/>
  </w:num>
  <w:num w:numId="28" w16cid:durableId="259215192">
    <w:abstractNumId w:val="36"/>
  </w:num>
  <w:num w:numId="29" w16cid:durableId="1738629450">
    <w:abstractNumId w:val="26"/>
  </w:num>
  <w:num w:numId="30" w16cid:durableId="104277684">
    <w:abstractNumId w:val="31"/>
  </w:num>
  <w:num w:numId="31" w16cid:durableId="295913435">
    <w:abstractNumId w:val="8"/>
  </w:num>
  <w:num w:numId="32" w16cid:durableId="774373568">
    <w:abstractNumId w:val="1"/>
  </w:num>
  <w:num w:numId="33" w16cid:durableId="587278264">
    <w:abstractNumId w:val="29"/>
  </w:num>
  <w:num w:numId="34" w16cid:durableId="1160073782">
    <w:abstractNumId w:val="34"/>
  </w:num>
  <w:num w:numId="35" w16cid:durableId="1953126565">
    <w:abstractNumId w:val="10"/>
  </w:num>
  <w:num w:numId="36" w16cid:durableId="1348217790">
    <w:abstractNumId w:val="10"/>
  </w:num>
  <w:num w:numId="37" w16cid:durableId="12848559">
    <w:abstractNumId w:val="10"/>
  </w:num>
  <w:num w:numId="38" w16cid:durableId="1122528637">
    <w:abstractNumId w:val="10"/>
  </w:num>
  <w:num w:numId="39" w16cid:durableId="238373851">
    <w:abstractNumId w:val="10"/>
  </w:num>
  <w:num w:numId="40" w16cid:durableId="1869105467">
    <w:abstractNumId w:val="10"/>
  </w:num>
  <w:num w:numId="41" w16cid:durableId="106508900">
    <w:abstractNumId w:val="32"/>
  </w:num>
  <w:num w:numId="42" w16cid:durableId="1610699374">
    <w:abstractNumId w:val="14"/>
  </w:num>
  <w:num w:numId="43" w16cid:durableId="1963346774">
    <w:abstractNumId w:val="41"/>
  </w:num>
  <w:num w:numId="44" w16cid:durableId="1362589765">
    <w:abstractNumId w:val="18"/>
  </w:num>
  <w:num w:numId="45" w16cid:durableId="2127847239">
    <w:abstractNumId w:val="9"/>
  </w:num>
  <w:num w:numId="46" w16cid:durableId="110632898">
    <w:abstractNumId w:val="0"/>
  </w:num>
  <w:num w:numId="47" w16cid:durableId="1383099366">
    <w:abstractNumId w:val="6"/>
  </w:num>
  <w:num w:numId="48" w16cid:durableId="1946766104">
    <w:abstractNumId w:val="11"/>
  </w:num>
  <w:num w:numId="49" w16cid:durableId="1729918304">
    <w:abstractNumId w:val="39"/>
  </w:num>
  <w:num w:numId="50" w16cid:durableId="1579972618">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90819244">
    <w:abstractNumId w:val="3"/>
  </w:num>
  <w:num w:numId="52" w16cid:durableId="605770868">
    <w:abstractNumId w:val="30"/>
  </w:num>
  <w:num w:numId="53" w16cid:durableId="57154772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3B"/>
    <w:rsid w:val="00002275"/>
    <w:rsid w:val="000024CD"/>
    <w:rsid w:val="0000279B"/>
    <w:rsid w:val="00002838"/>
    <w:rsid w:val="00002990"/>
    <w:rsid w:val="00002B7D"/>
    <w:rsid w:val="000033B3"/>
    <w:rsid w:val="00003F96"/>
    <w:rsid w:val="000048AC"/>
    <w:rsid w:val="00005976"/>
    <w:rsid w:val="00006EB9"/>
    <w:rsid w:val="00007D1F"/>
    <w:rsid w:val="0001139D"/>
    <w:rsid w:val="00011879"/>
    <w:rsid w:val="00012720"/>
    <w:rsid w:val="00012943"/>
    <w:rsid w:val="00012D72"/>
    <w:rsid w:val="00012FB7"/>
    <w:rsid w:val="00013C96"/>
    <w:rsid w:val="000140BF"/>
    <w:rsid w:val="00014ADD"/>
    <w:rsid w:val="00014FC4"/>
    <w:rsid w:val="00015555"/>
    <w:rsid w:val="00015654"/>
    <w:rsid w:val="00015BD3"/>
    <w:rsid w:val="00015E16"/>
    <w:rsid w:val="000168C6"/>
    <w:rsid w:val="00017A52"/>
    <w:rsid w:val="0002026E"/>
    <w:rsid w:val="00020776"/>
    <w:rsid w:val="00020983"/>
    <w:rsid w:val="0002098E"/>
    <w:rsid w:val="00020AAB"/>
    <w:rsid w:val="00020AC2"/>
    <w:rsid w:val="00021155"/>
    <w:rsid w:val="00021FA7"/>
    <w:rsid w:val="000223A4"/>
    <w:rsid w:val="0002254E"/>
    <w:rsid w:val="00022BB8"/>
    <w:rsid w:val="00022E60"/>
    <w:rsid w:val="00023CDD"/>
    <w:rsid w:val="00023F65"/>
    <w:rsid w:val="00024960"/>
    <w:rsid w:val="00024EA1"/>
    <w:rsid w:val="00025099"/>
    <w:rsid w:val="00026A51"/>
    <w:rsid w:val="00026C19"/>
    <w:rsid w:val="0002753E"/>
    <w:rsid w:val="00027756"/>
    <w:rsid w:val="0002793F"/>
    <w:rsid w:val="000279AF"/>
    <w:rsid w:val="000302B0"/>
    <w:rsid w:val="0003046E"/>
    <w:rsid w:val="00031263"/>
    <w:rsid w:val="00031BB7"/>
    <w:rsid w:val="00031CB1"/>
    <w:rsid w:val="0003403B"/>
    <w:rsid w:val="000349A0"/>
    <w:rsid w:val="00034F3D"/>
    <w:rsid w:val="00034F54"/>
    <w:rsid w:val="000353D0"/>
    <w:rsid w:val="0003551A"/>
    <w:rsid w:val="000368BD"/>
    <w:rsid w:val="00036F46"/>
    <w:rsid w:val="00037350"/>
    <w:rsid w:val="00037406"/>
    <w:rsid w:val="00037825"/>
    <w:rsid w:val="0004045A"/>
    <w:rsid w:val="00040CA8"/>
    <w:rsid w:val="00040F51"/>
    <w:rsid w:val="00042180"/>
    <w:rsid w:val="00042371"/>
    <w:rsid w:val="00042B25"/>
    <w:rsid w:val="00042F26"/>
    <w:rsid w:val="00043C76"/>
    <w:rsid w:val="00045393"/>
    <w:rsid w:val="0004558D"/>
    <w:rsid w:val="0004710A"/>
    <w:rsid w:val="00047A9E"/>
    <w:rsid w:val="000503B5"/>
    <w:rsid w:val="000518FC"/>
    <w:rsid w:val="000522A1"/>
    <w:rsid w:val="000529CA"/>
    <w:rsid w:val="000530E6"/>
    <w:rsid w:val="000550CB"/>
    <w:rsid w:val="0005587D"/>
    <w:rsid w:val="00055D70"/>
    <w:rsid w:val="00055E0C"/>
    <w:rsid w:val="00056C62"/>
    <w:rsid w:val="00056D48"/>
    <w:rsid w:val="00060A20"/>
    <w:rsid w:val="00060E93"/>
    <w:rsid w:val="000615B5"/>
    <w:rsid w:val="000620B9"/>
    <w:rsid w:val="00062563"/>
    <w:rsid w:val="00062768"/>
    <w:rsid w:val="00062A1E"/>
    <w:rsid w:val="00062ABB"/>
    <w:rsid w:val="00062F98"/>
    <w:rsid w:val="0006379D"/>
    <w:rsid w:val="00063DA8"/>
    <w:rsid w:val="00064936"/>
    <w:rsid w:val="00064D89"/>
    <w:rsid w:val="000653FA"/>
    <w:rsid w:val="000657F3"/>
    <w:rsid w:val="00067224"/>
    <w:rsid w:val="00070656"/>
    <w:rsid w:val="00070DB7"/>
    <w:rsid w:val="00073486"/>
    <w:rsid w:val="000734F8"/>
    <w:rsid w:val="00073678"/>
    <w:rsid w:val="000736B8"/>
    <w:rsid w:val="00073B69"/>
    <w:rsid w:val="0007404C"/>
    <w:rsid w:val="00074C31"/>
    <w:rsid w:val="000758B0"/>
    <w:rsid w:val="00075A2A"/>
    <w:rsid w:val="00076BFA"/>
    <w:rsid w:val="00081707"/>
    <w:rsid w:val="000817CB"/>
    <w:rsid w:val="00083CBF"/>
    <w:rsid w:val="000865BC"/>
    <w:rsid w:val="00086F33"/>
    <w:rsid w:val="000873EF"/>
    <w:rsid w:val="0009009D"/>
    <w:rsid w:val="0009017F"/>
    <w:rsid w:val="00091F17"/>
    <w:rsid w:val="0009261B"/>
    <w:rsid w:val="00092C2A"/>
    <w:rsid w:val="00095822"/>
    <w:rsid w:val="00095F57"/>
    <w:rsid w:val="000963B2"/>
    <w:rsid w:val="000966DF"/>
    <w:rsid w:val="00097193"/>
    <w:rsid w:val="00097E99"/>
    <w:rsid w:val="000A0237"/>
    <w:rsid w:val="000A0C35"/>
    <w:rsid w:val="000A12D5"/>
    <w:rsid w:val="000A1A03"/>
    <w:rsid w:val="000A2A15"/>
    <w:rsid w:val="000A470C"/>
    <w:rsid w:val="000A5BB6"/>
    <w:rsid w:val="000A6462"/>
    <w:rsid w:val="000A6F92"/>
    <w:rsid w:val="000A71D9"/>
    <w:rsid w:val="000A752C"/>
    <w:rsid w:val="000A7BE2"/>
    <w:rsid w:val="000B039F"/>
    <w:rsid w:val="000B1380"/>
    <w:rsid w:val="000B13AA"/>
    <w:rsid w:val="000B1658"/>
    <w:rsid w:val="000B1B83"/>
    <w:rsid w:val="000B1CE9"/>
    <w:rsid w:val="000B2182"/>
    <w:rsid w:val="000B2587"/>
    <w:rsid w:val="000B273A"/>
    <w:rsid w:val="000B3074"/>
    <w:rsid w:val="000B311A"/>
    <w:rsid w:val="000B3792"/>
    <w:rsid w:val="000B4D38"/>
    <w:rsid w:val="000B5431"/>
    <w:rsid w:val="000B5A86"/>
    <w:rsid w:val="000B6435"/>
    <w:rsid w:val="000B6BDA"/>
    <w:rsid w:val="000B75CD"/>
    <w:rsid w:val="000B78B9"/>
    <w:rsid w:val="000C14CF"/>
    <w:rsid w:val="000C1552"/>
    <w:rsid w:val="000C1ADF"/>
    <w:rsid w:val="000C2594"/>
    <w:rsid w:val="000C2ECE"/>
    <w:rsid w:val="000C3836"/>
    <w:rsid w:val="000C3AAA"/>
    <w:rsid w:val="000C4BF3"/>
    <w:rsid w:val="000C4FBE"/>
    <w:rsid w:val="000C6242"/>
    <w:rsid w:val="000C68DB"/>
    <w:rsid w:val="000C6F91"/>
    <w:rsid w:val="000C76A2"/>
    <w:rsid w:val="000D0281"/>
    <w:rsid w:val="000D0562"/>
    <w:rsid w:val="000D1962"/>
    <w:rsid w:val="000D1A17"/>
    <w:rsid w:val="000D2C32"/>
    <w:rsid w:val="000D31E9"/>
    <w:rsid w:val="000D5ABC"/>
    <w:rsid w:val="000D7C0A"/>
    <w:rsid w:val="000E15AE"/>
    <w:rsid w:val="000E3C8E"/>
    <w:rsid w:val="000E3EDE"/>
    <w:rsid w:val="000E3F4D"/>
    <w:rsid w:val="000E5A50"/>
    <w:rsid w:val="000E6153"/>
    <w:rsid w:val="000E6964"/>
    <w:rsid w:val="000E6F72"/>
    <w:rsid w:val="000E77CB"/>
    <w:rsid w:val="000E7BFA"/>
    <w:rsid w:val="000F0478"/>
    <w:rsid w:val="000F0A50"/>
    <w:rsid w:val="000F10BA"/>
    <w:rsid w:val="000F1A82"/>
    <w:rsid w:val="000F25C8"/>
    <w:rsid w:val="000F2F3D"/>
    <w:rsid w:val="000F333B"/>
    <w:rsid w:val="000F454A"/>
    <w:rsid w:val="000F51CD"/>
    <w:rsid w:val="000F56B5"/>
    <w:rsid w:val="000F60A5"/>
    <w:rsid w:val="000F6399"/>
    <w:rsid w:val="000F725B"/>
    <w:rsid w:val="000F7AF2"/>
    <w:rsid w:val="0010026A"/>
    <w:rsid w:val="00100339"/>
    <w:rsid w:val="00100641"/>
    <w:rsid w:val="00101F21"/>
    <w:rsid w:val="0010241C"/>
    <w:rsid w:val="00103D00"/>
    <w:rsid w:val="00103D5E"/>
    <w:rsid w:val="00103DB4"/>
    <w:rsid w:val="00104EA7"/>
    <w:rsid w:val="00105373"/>
    <w:rsid w:val="00105ED0"/>
    <w:rsid w:val="00105FAD"/>
    <w:rsid w:val="00110E2C"/>
    <w:rsid w:val="00111157"/>
    <w:rsid w:val="00111287"/>
    <w:rsid w:val="00111392"/>
    <w:rsid w:val="0011155B"/>
    <w:rsid w:val="00111A4A"/>
    <w:rsid w:val="00111A6A"/>
    <w:rsid w:val="00112A10"/>
    <w:rsid w:val="001131D6"/>
    <w:rsid w:val="00114BF8"/>
    <w:rsid w:val="00116BEB"/>
    <w:rsid w:val="00117367"/>
    <w:rsid w:val="0011747F"/>
    <w:rsid w:val="00120604"/>
    <w:rsid w:val="00120C97"/>
    <w:rsid w:val="00121BF1"/>
    <w:rsid w:val="0012202E"/>
    <w:rsid w:val="001221B6"/>
    <w:rsid w:val="00122AE5"/>
    <w:rsid w:val="00123058"/>
    <w:rsid w:val="00123350"/>
    <w:rsid w:val="0012341E"/>
    <w:rsid w:val="00123626"/>
    <w:rsid w:val="001237A9"/>
    <w:rsid w:val="00123A87"/>
    <w:rsid w:val="00125B59"/>
    <w:rsid w:val="00125B82"/>
    <w:rsid w:val="001266FB"/>
    <w:rsid w:val="00126782"/>
    <w:rsid w:val="001270A5"/>
    <w:rsid w:val="00127A8B"/>
    <w:rsid w:val="00131B4B"/>
    <w:rsid w:val="001321ED"/>
    <w:rsid w:val="00133B9E"/>
    <w:rsid w:val="00134BE5"/>
    <w:rsid w:val="00135D1B"/>
    <w:rsid w:val="00135EE9"/>
    <w:rsid w:val="0013660D"/>
    <w:rsid w:val="00136BD5"/>
    <w:rsid w:val="00136F6E"/>
    <w:rsid w:val="001373D6"/>
    <w:rsid w:val="00137E29"/>
    <w:rsid w:val="00140A0C"/>
    <w:rsid w:val="00140BA7"/>
    <w:rsid w:val="001412D1"/>
    <w:rsid w:val="001423C1"/>
    <w:rsid w:val="001423E3"/>
    <w:rsid w:val="00142DF0"/>
    <w:rsid w:val="00143F17"/>
    <w:rsid w:val="00145C8F"/>
    <w:rsid w:val="00146243"/>
    <w:rsid w:val="00147155"/>
    <w:rsid w:val="001475EA"/>
    <w:rsid w:val="00147EE4"/>
    <w:rsid w:val="00150098"/>
    <w:rsid w:val="001504F5"/>
    <w:rsid w:val="00150B11"/>
    <w:rsid w:val="001517BD"/>
    <w:rsid w:val="001517DF"/>
    <w:rsid w:val="00152628"/>
    <w:rsid w:val="00152715"/>
    <w:rsid w:val="00153ADC"/>
    <w:rsid w:val="00153FF5"/>
    <w:rsid w:val="0015466A"/>
    <w:rsid w:val="00155109"/>
    <w:rsid w:val="00155689"/>
    <w:rsid w:val="00156E25"/>
    <w:rsid w:val="00161420"/>
    <w:rsid w:val="001615C6"/>
    <w:rsid w:val="001625D1"/>
    <w:rsid w:val="0016301F"/>
    <w:rsid w:val="001638D5"/>
    <w:rsid w:val="00163B8D"/>
    <w:rsid w:val="001642CA"/>
    <w:rsid w:val="00164C62"/>
    <w:rsid w:val="00165832"/>
    <w:rsid w:val="0016626C"/>
    <w:rsid w:val="00167B90"/>
    <w:rsid w:val="0017043E"/>
    <w:rsid w:val="001706D5"/>
    <w:rsid w:val="001721A4"/>
    <w:rsid w:val="00172469"/>
    <w:rsid w:val="0017248D"/>
    <w:rsid w:val="00172C2B"/>
    <w:rsid w:val="00172F44"/>
    <w:rsid w:val="00173626"/>
    <w:rsid w:val="00173A34"/>
    <w:rsid w:val="00173A35"/>
    <w:rsid w:val="0017476A"/>
    <w:rsid w:val="00175145"/>
    <w:rsid w:val="00175280"/>
    <w:rsid w:val="00175B38"/>
    <w:rsid w:val="0017614A"/>
    <w:rsid w:val="00176C90"/>
    <w:rsid w:val="001801CE"/>
    <w:rsid w:val="00180258"/>
    <w:rsid w:val="001802D5"/>
    <w:rsid w:val="001807B5"/>
    <w:rsid w:val="0018177B"/>
    <w:rsid w:val="001817CD"/>
    <w:rsid w:val="0018235E"/>
    <w:rsid w:val="0018354D"/>
    <w:rsid w:val="00183F66"/>
    <w:rsid w:val="00185688"/>
    <w:rsid w:val="00185B0B"/>
    <w:rsid w:val="001861F7"/>
    <w:rsid w:val="0018768C"/>
    <w:rsid w:val="00187AA2"/>
    <w:rsid w:val="0019127B"/>
    <w:rsid w:val="001914FA"/>
    <w:rsid w:val="00192BA0"/>
    <w:rsid w:val="0019312A"/>
    <w:rsid w:val="00193D85"/>
    <w:rsid w:val="00193FBE"/>
    <w:rsid w:val="001961FB"/>
    <w:rsid w:val="00196CB4"/>
    <w:rsid w:val="001970C4"/>
    <w:rsid w:val="00197303"/>
    <w:rsid w:val="00197A2B"/>
    <w:rsid w:val="00197C29"/>
    <w:rsid w:val="00197EFA"/>
    <w:rsid w:val="001A0B6C"/>
    <w:rsid w:val="001A17EA"/>
    <w:rsid w:val="001A1D17"/>
    <w:rsid w:val="001A1F76"/>
    <w:rsid w:val="001A22AA"/>
    <w:rsid w:val="001A2760"/>
    <w:rsid w:val="001A284A"/>
    <w:rsid w:val="001A2CB0"/>
    <w:rsid w:val="001A2E6B"/>
    <w:rsid w:val="001A33A5"/>
    <w:rsid w:val="001A3AB5"/>
    <w:rsid w:val="001A3C6A"/>
    <w:rsid w:val="001A57E5"/>
    <w:rsid w:val="001A68CB"/>
    <w:rsid w:val="001A74D9"/>
    <w:rsid w:val="001A7A18"/>
    <w:rsid w:val="001A7F80"/>
    <w:rsid w:val="001B0C18"/>
    <w:rsid w:val="001B150C"/>
    <w:rsid w:val="001B1565"/>
    <w:rsid w:val="001B166D"/>
    <w:rsid w:val="001B1E3B"/>
    <w:rsid w:val="001B1FF3"/>
    <w:rsid w:val="001B2770"/>
    <w:rsid w:val="001B28B5"/>
    <w:rsid w:val="001B2975"/>
    <w:rsid w:val="001B2AF4"/>
    <w:rsid w:val="001B3151"/>
    <w:rsid w:val="001B3158"/>
    <w:rsid w:val="001B390F"/>
    <w:rsid w:val="001B3EF6"/>
    <w:rsid w:val="001B3FC9"/>
    <w:rsid w:val="001B44AF"/>
    <w:rsid w:val="001B54B2"/>
    <w:rsid w:val="001B588E"/>
    <w:rsid w:val="001B5E16"/>
    <w:rsid w:val="001B5EBD"/>
    <w:rsid w:val="001B60D2"/>
    <w:rsid w:val="001B6398"/>
    <w:rsid w:val="001B6636"/>
    <w:rsid w:val="001B7B7B"/>
    <w:rsid w:val="001B7DB6"/>
    <w:rsid w:val="001B7ED7"/>
    <w:rsid w:val="001C08A9"/>
    <w:rsid w:val="001C0E31"/>
    <w:rsid w:val="001C122D"/>
    <w:rsid w:val="001C17CA"/>
    <w:rsid w:val="001C285B"/>
    <w:rsid w:val="001C3434"/>
    <w:rsid w:val="001C445A"/>
    <w:rsid w:val="001C47EC"/>
    <w:rsid w:val="001C5DD7"/>
    <w:rsid w:val="001C6653"/>
    <w:rsid w:val="001C6D4C"/>
    <w:rsid w:val="001C7252"/>
    <w:rsid w:val="001C7936"/>
    <w:rsid w:val="001D036A"/>
    <w:rsid w:val="001D1162"/>
    <w:rsid w:val="001D2A2D"/>
    <w:rsid w:val="001D2A82"/>
    <w:rsid w:val="001D2D53"/>
    <w:rsid w:val="001D2E00"/>
    <w:rsid w:val="001D3527"/>
    <w:rsid w:val="001D5287"/>
    <w:rsid w:val="001D569B"/>
    <w:rsid w:val="001D7FCB"/>
    <w:rsid w:val="001E0EA3"/>
    <w:rsid w:val="001E3512"/>
    <w:rsid w:val="001E4995"/>
    <w:rsid w:val="001E543C"/>
    <w:rsid w:val="001E7A42"/>
    <w:rsid w:val="001F09DC"/>
    <w:rsid w:val="001F2529"/>
    <w:rsid w:val="001F2684"/>
    <w:rsid w:val="001F3C2E"/>
    <w:rsid w:val="001F43E6"/>
    <w:rsid w:val="001F4423"/>
    <w:rsid w:val="001F6155"/>
    <w:rsid w:val="001F69C0"/>
    <w:rsid w:val="001F69D5"/>
    <w:rsid w:val="001F7D1B"/>
    <w:rsid w:val="00200EFD"/>
    <w:rsid w:val="00201008"/>
    <w:rsid w:val="002039A9"/>
    <w:rsid w:val="00203F8D"/>
    <w:rsid w:val="0020433E"/>
    <w:rsid w:val="0020529D"/>
    <w:rsid w:val="002101E2"/>
    <w:rsid w:val="00211CC1"/>
    <w:rsid w:val="00213772"/>
    <w:rsid w:val="00214967"/>
    <w:rsid w:val="00214982"/>
    <w:rsid w:val="00214E1D"/>
    <w:rsid w:val="00215AED"/>
    <w:rsid w:val="00215D68"/>
    <w:rsid w:val="002161E0"/>
    <w:rsid w:val="00216CE8"/>
    <w:rsid w:val="0021794B"/>
    <w:rsid w:val="00217ABE"/>
    <w:rsid w:val="00217BDC"/>
    <w:rsid w:val="00220749"/>
    <w:rsid w:val="00221581"/>
    <w:rsid w:val="00221972"/>
    <w:rsid w:val="00221CBF"/>
    <w:rsid w:val="0022271D"/>
    <w:rsid w:val="0022422C"/>
    <w:rsid w:val="00224BBD"/>
    <w:rsid w:val="002251EA"/>
    <w:rsid w:val="0022662E"/>
    <w:rsid w:val="0022724E"/>
    <w:rsid w:val="0022759B"/>
    <w:rsid w:val="00227AF8"/>
    <w:rsid w:val="00227CEF"/>
    <w:rsid w:val="00230666"/>
    <w:rsid w:val="00230AD8"/>
    <w:rsid w:val="002310FF"/>
    <w:rsid w:val="00231100"/>
    <w:rsid w:val="00231153"/>
    <w:rsid w:val="0023140E"/>
    <w:rsid w:val="00231AE5"/>
    <w:rsid w:val="00232136"/>
    <w:rsid w:val="0023252E"/>
    <w:rsid w:val="00232E87"/>
    <w:rsid w:val="00234434"/>
    <w:rsid w:val="0023537D"/>
    <w:rsid w:val="00235F16"/>
    <w:rsid w:val="0023609B"/>
    <w:rsid w:val="0023727F"/>
    <w:rsid w:val="002376A7"/>
    <w:rsid w:val="00241AFE"/>
    <w:rsid w:val="00241C31"/>
    <w:rsid w:val="002423DC"/>
    <w:rsid w:val="00242551"/>
    <w:rsid w:val="002426DF"/>
    <w:rsid w:val="002430EB"/>
    <w:rsid w:val="0024320B"/>
    <w:rsid w:val="0024451B"/>
    <w:rsid w:val="002447FF"/>
    <w:rsid w:val="00244A59"/>
    <w:rsid w:val="00245DE2"/>
    <w:rsid w:val="00246304"/>
    <w:rsid w:val="00246AB1"/>
    <w:rsid w:val="00246D27"/>
    <w:rsid w:val="002479C3"/>
    <w:rsid w:val="00250007"/>
    <w:rsid w:val="0025019B"/>
    <w:rsid w:val="0025095B"/>
    <w:rsid w:val="00250D66"/>
    <w:rsid w:val="00250D70"/>
    <w:rsid w:val="00250E85"/>
    <w:rsid w:val="002523D1"/>
    <w:rsid w:val="00252A25"/>
    <w:rsid w:val="0025363B"/>
    <w:rsid w:val="00254F01"/>
    <w:rsid w:val="00255048"/>
    <w:rsid w:val="00256E7C"/>
    <w:rsid w:val="00257E7E"/>
    <w:rsid w:val="00260E23"/>
    <w:rsid w:val="0026147D"/>
    <w:rsid w:val="002619D9"/>
    <w:rsid w:val="00261D69"/>
    <w:rsid w:val="00261E20"/>
    <w:rsid w:val="002625C6"/>
    <w:rsid w:val="00263188"/>
    <w:rsid w:val="0026372E"/>
    <w:rsid w:val="0026414C"/>
    <w:rsid w:val="002645BC"/>
    <w:rsid w:val="00264C40"/>
    <w:rsid w:val="00264D6B"/>
    <w:rsid w:val="002657CA"/>
    <w:rsid w:val="002659E3"/>
    <w:rsid w:val="002675E2"/>
    <w:rsid w:val="002679D5"/>
    <w:rsid w:val="00267D95"/>
    <w:rsid w:val="00267DC3"/>
    <w:rsid w:val="00270BFA"/>
    <w:rsid w:val="00270D57"/>
    <w:rsid w:val="00270DC8"/>
    <w:rsid w:val="002714FD"/>
    <w:rsid w:val="002718CE"/>
    <w:rsid w:val="00273C7F"/>
    <w:rsid w:val="00275F94"/>
    <w:rsid w:val="002764E8"/>
    <w:rsid w:val="0027760E"/>
    <w:rsid w:val="00277869"/>
    <w:rsid w:val="00280076"/>
    <w:rsid w:val="0028012B"/>
    <w:rsid w:val="00280257"/>
    <w:rsid w:val="00280981"/>
    <w:rsid w:val="00281760"/>
    <w:rsid w:val="00281B9C"/>
    <w:rsid w:val="00282D5C"/>
    <w:rsid w:val="002830E1"/>
    <w:rsid w:val="0028374E"/>
    <w:rsid w:val="0028442A"/>
    <w:rsid w:val="00284C9B"/>
    <w:rsid w:val="00287B3E"/>
    <w:rsid w:val="00287CB5"/>
    <w:rsid w:val="00290517"/>
    <w:rsid w:val="002906E9"/>
    <w:rsid w:val="00290F83"/>
    <w:rsid w:val="002924B7"/>
    <w:rsid w:val="00292635"/>
    <w:rsid w:val="00292767"/>
    <w:rsid w:val="002931A5"/>
    <w:rsid w:val="00293ADB"/>
    <w:rsid w:val="00295285"/>
    <w:rsid w:val="00295F99"/>
    <w:rsid w:val="0029635B"/>
    <w:rsid w:val="002968D1"/>
    <w:rsid w:val="00297180"/>
    <w:rsid w:val="002974CD"/>
    <w:rsid w:val="00297B2E"/>
    <w:rsid w:val="00297E71"/>
    <w:rsid w:val="002A03AB"/>
    <w:rsid w:val="002A0DBB"/>
    <w:rsid w:val="002A0E04"/>
    <w:rsid w:val="002A141B"/>
    <w:rsid w:val="002A14F2"/>
    <w:rsid w:val="002A26B6"/>
    <w:rsid w:val="002A2AFD"/>
    <w:rsid w:val="002A2EBB"/>
    <w:rsid w:val="002A326F"/>
    <w:rsid w:val="002A3423"/>
    <w:rsid w:val="002A3436"/>
    <w:rsid w:val="002A4361"/>
    <w:rsid w:val="002A5672"/>
    <w:rsid w:val="002A56C5"/>
    <w:rsid w:val="002A5EED"/>
    <w:rsid w:val="002A6A4E"/>
    <w:rsid w:val="002A6C67"/>
    <w:rsid w:val="002B06F4"/>
    <w:rsid w:val="002B124B"/>
    <w:rsid w:val="002B18A8"/>
    <w:rsid w:val="002B1C8F"/>
    <w:rsid w:val="002B25C8"/>
    <w:rsid w:val="002B2622"/>
    <w:rsid w:val="002B271E"/>
    <w:rsid w:val="002B2FD7"/>
    <w:rsid w:val="002B3089"/>
    <w:rsid w:val="002B34CA"/>
    <w:rsid w:val="002B3893"/>
    <w:rsid w:val="002B3C03"/>
    <w:rsid w:val="002B3C8D"/>
    <w:rsid w:val="002B41E7"/>
    <w:rsid w:val="002B4ABC"/>
    <w:rsid w:val="002B55C8"/>
    <w:rsid w:val="002B5A85"/>
    <w:rsid w:val="002B63A7"/>
    <w:rsid w:val="002B6539"/>
    <w:rsid w:val="002B7387"/>
    <w:rsid w:val="002B75C3"/>
    <w:rsid w:val="002B776C"/>
    <w:rsid w:val="002B7BE6"/>
    <w:rsid w:val="002C01CC"/>
    <w:rsid w:val="002C0720"/>
    <w:rsid w:val="002C0F27"/>
    <w:rsid w:val="002C1445"/>
    <w:rsid w:val="002C1E65"/>
    <w:rsid w:val="002C1FA8"/>
    <w:rsid w:val="002C22E6"/>
    <w:rsid w:val="002C2583"/>
    <w:rsid w:val="002C3BBB"/>
    <w:rsid w:val="002C3D0B"/>
    <w:rsid w:val="002C42BA"/>
    <w:rsid w:val="002C4B22"/>
    <w:rsid w:val="002C5543"/>
    <w:rsid w:val="002C582D"/>
    <w:rsid w:val="002C7B2A"/>
    <w:rsid w:val="002D0F7F"/>
    <w:rsid w:val="002D2D7E"/>
    <w:rsid w:val="002D3BC7"/>
    <w:rsid w:val="002D42FE"/>
    <w:rsid w:val="002D4E65"/>
    <w:rsid w:val="002D59FC"/>
    <w:rsid w:val="002D6B1A"/>
    <w:rsid w:val="002D7028"/>
    <w:rsid w:val="002D7641"/>
    <w:rsid w:val="002D7F28"/>
    <w:rsid w:val="002E0198"/>
    <w:rsid w:val="002E04C8"/>
    <w:rsid w:val="002E0AE8"/>
    <w:rsid w:val="002E1D7C"/>
    <w:rsid w:val="002E4A35"/>
    <w:rsid w:val="002E4D68"/>
    <w:rsid w:val="002E579B"/>
    <w:rsid w:val="002E6159"/>
    <w:rsid w:val="002E6371"/>
    <w:rsid w:val="002E6B40"/>
    <w:rsid w:val="002F0072"/>
    <w:rsid w:val="002F1F5B"/>
    <w:rsid w:val="002F3083"/>
    <w:rsid w:val="002F3E7B"/>
    <w:rsid w:val="002F449B"/>
    <w:rsid w:val="002F4D86"/>
    <w:rsid w:val="002F584E"/>
    <w:rsid w:val="002F5D69"/>
    <w:rsid w:val="002F657E"/>
    <w:rsid w:val="002F66D4"/>
    <w:rsid w:val="002F748B"/>
    <w:rsid w:val="002F7A2B"/>
    <w:rsid w:val="002F7C77"/>
    <w:rsid w:val="002F7CC5"/>
    <w:rsid w:val="00300C38"/>
    <w:rsid w:val="00300CB3"/>
    <w:rsid w:val="00301E01"/>
    <w:rsid w:val="0030325D"/>
    <w:rsid w:val="0030394B"/>
    <w:rsid w:val="003039F9"/>
    <w:rsid w:val="00303ADA"/>
    <w:rsid w:val="00304110"/>
    <w:rsid w:val="0030530D"/>
    <w:rsid w:val="00305CBA"/>
    <w:rsid w:val="00305D9E"/>
    <w:rsid w:val="003072C6"/>
    <w:rsid w:val="003075C4"/>
    <w:rsid w:val="00307CEE"/>
    <w:rsid w:val="00310669"/>
    <w:rsid w:val="00310D8E"/>
    <w:rsid w:val="0031189E"/>
    <w:rsid w:val="003124EA"/>
    <w:rsid w:val="003127D1"/>
    <w:rsid w:val="00313405"/>
    <w:rsid w:val="003137E0"/>
    <w:rsid w:val="0031597E"/>
    <w:rsid w:val="00315A13"/>
    <w:rsid w:val="00315AB5"/>
    <w:rsid w:val="00315BBD"/>
    <w:rsid w:val="00316AB8"/>
    <w:rsid w:val="00317505"/>
    <w:rsid w:val="0031753A"/>
    <w:rsid w:val="00320132"/>
    <w:rsid w:val="003201DA"/>
    <w:rsid w:val="00320293"/>
    <w:rsid w:val="003212FF"/>
    <w:rsid w:val="00321C59"/>
    <w:rsid w:val="00321FA6"/>
    <w:rsid w:val="00322CC2"/>
    <w:rsid w:val="00324D53"/>
    <w:rsid w:val="00324E2A"/>
    <w:rsid w:val="0032544B"/>
    <w:rsid w:val="003271DC"/>
    <w:rsid w:val="0032722F"/>
    <w:rsid w:val="0032758F"/>
    <w:rsid w:val="00327ED2"/>
    <w:rsid w:val="00330566"/>
    <w:rsid w:val="003306EF"/>
    <w:rsid w:val="00330CE6"/>
    <w:rsid w:val="00330F36"/>
    <w:rsid w:val="003314A5"/>
    <w:rsid w:val="003314EE"/>
    <w:rsid w:val="0033192B"/>
    <w:rsid w:val="00331B21"/>
    <w:rsid w:val="003321D9"/>
    <w:rsid w:val="003324DB"/>
    <w:rsid w:val="00333423"/>
    <w:rsid w:val="003336A3"/>
    <w:rsid w:val="0033428C"/>
    <w:rsid w:val="003345B2"/>
    <w:rsid w:val="00334B54"/>
    <w:rsid w:val="0033503B"/>
    <w:rsid w:val="00335E54"/>
    <w:rsid w:val="00335F7A"/>
    <w:rsid w:val="003366FB"/>
    <w:rsid w:val="0033739E"/>
    <w:rsid w:val="003403E3"/>
    <w:rsid w:val="00340422"/>
    <w:rsid w:val="0034043E"/>
    <w:rsid w:val="0034055B"/>
    <w:rsid w:val="00340934"/>
    <w:rsid w:val="003409BE"/>
    <w:rsid w:val="00340DBE"/>
    <w:rsid w:val="00341742"/>
    <w:rsid w:val="00342142"/>
    <w:rsid w:val="00343733"/>
    <w:rsid w:val="0034423B"/>
    <w:rsid w:val="00344C58"/>
    <w:rsid w:val="00344C93"/>
    <w:rsid w:val="00344DD9"/>
    <w:rsid w:val="003460B9"/>
    <w:rsid w:val="00346ABE"/>
    <w:rsid w:val="00351629"/>
    <w:rsid w:val="00351E13"/>
    <w:rsid w:val="00352AF7"/>
    <w:rsid w:val="00355886"/>
    <w:rsid w:val="00355FF7"/>
    <w:rsid w:val="00356142"/>
    <w:rsid w:val="00356769"/>
    <w:rsid w:val="00356814"/>
    <w:rsid w:val="00357A8C"/>
    <w:rsid w:val="00357CCA"/>
    <w:rsid w:val="00360312"/>
    <w:rsid w:val="00360485"/>
    <w:rsid w:val="00361ABE"/>
    <w:rsid w:val="00363829"/>
    <w:rsid w:val="00363B50"/>
    <w:rsid w:val="00364A37"/>
    <w:rsid w:val="00364F22"/>
    <w:rsid w:val="0036500C"/>
    <w:rsid w:val="00365154"/>
    <w:rsid w:val="00365D9F"/>
    <w:rsid w:val="0036679F"/>
    <w:rsid w:val="00367114"/>
    <w:rsid w:val="00370AAB"/>
    <w:rsid w:val="0037100E"/>
    <w:rsid w:val="00372639"/>
    <w:rsid w:val="00372E4F"/>
    <w:rsid w:val="0037331F"/>
    <w:rsid w:val="00373BAE"/>
    <w:rsid w:val="003741AD"/>
    <w:rsid w:val="003746C4"/>
    <w:rsid w:val="00374F85"/>
    <w:rsid w:val="00377142"/>
    <w:rsid w:val="0037715C"/>
    <w:rsid w:val="0037743A"/>
    <w:rsid w:val="00377E2F"/>
    <w:rsid w:val="00380193"/>
    <w:rsid w:val="0038019F"/>
    <w:rsid w:val="0038082D"/>
    <w:rsid w:val="003808C6"/>
    <w:rsid w:val="00382071"/>
    <w:rsid w:val="003823AE"/>
    <w:rsid w:val="00382402"/>
    <w:rsid w:val="0038310C"/>
    <w:rsid w:val="00385E6E"/>
    <w:rsid w:val="003869B9"/>
    <w:rsid w:val="00386C12"/>
    <w:rsid w:val="003876FF"/>
    <w:rsid w:val="003879AA"/>
    <w:rsid w:val="00391582"/>
    <w:rsid w:val="00391862"/>
    <w:rsid w:val="00391A4D"/>
    <w:rsid w:val="003927D7"/>
    <w:rsid w:val="003929FA"/>
    <w:rsid w:val="003935F1"/>
    <w:rsid w:val="00393DE7"/>
    <w:rsid w:val="00394121"/>
    <w:rsid w:val="0039439B"/>
    <w:rsid w:val="0039522F"/>
    <w:rsid w:val="00395698"/>
    <w:rsid w:val="00396B03"/>
    <w:rsid w:val="00397F25"/>
    <w:rsid w:val="003A152D"/>
    <w:rsid w:val="003A1A04"/>
    <w:rsid w:val="003A1FF0"/>
    <w:rsid w:val="003A21C1"/>
    <w:rsid w:val="003A2561"/>
    <w:rsid w:val="003A2F25"/>
    <w:rsid w:val="003A329D"/>
    <w:rsid w:val="003A479F"/>
    <w:rsid w:val="003A5122"/>
    <w:rsid w:val="003A540C"/>
    <w:rsid w:val="003A589F"/>
    <w:rsid w:val="003A591A"/>
    <w:rsid w:val="003A5CAA"/>
    <w:rsid w:val="003A6604"/>
    <w:rsid w:val="003B15A6"/>
    <w:rsid w:val="003B1C83"/>
    <w:rsid w:val="003B1F73"/>
    <w:rsid w:val="003B2726"/>
    <w:rsid w:val="003B2807"/>
    <w:rsid w:val="003B2A74"/>
    <w:rsid w:val="003B33A1"/>
    <w:rsid w:val="003B4011"/>
    <w:rsid w:val="003B4631"/>
    <w:rsid w:val="003B6BB0"/>
    <w:rsid w:val="003B6D07"/>
    <w:rsid w:val="003B6EE1"/>
    <w:rsid w:val="003B7F76"/>
    <w:rsid w:val="003C0826"/>
    <w:rsid w:val="003C1021"/>
    <w:rsid w:val="003C1736"/>
    <w:rsid w:val="003C1E78"/>
    <w:rsid w:val="003C1F53"/>
    <w:rsid w:val="003C457D"/>
    <w:rsid w:val="003C4939"/>
    <w:rsid w:val="003C4BA0"/>
    <w:rsid w:val="003C547E"/>
    <w:rsid w:val="003C58CB"/>
    <w:rsid w:val="003C621F"/>
    <w:rsid w:val="003C6390"/>
    <w:rsid w:val="003C68F2"/>
    <w:rsid w:val="003C6C74"/>
    <w:rsid w:val="003C754C"/>
    <w:rsid w:val="003C7680"/>
    <w:rsid w:val="003C7F3E"/>
    <w:rsid w:val="003D0E56"/>
    <w:rsid w:val="003D12C5"/>
    <w:rsid w:val="003D16DF"/>
    <w:rsid w:val="003D23A3"/>
    <w:rsid w:val="003D2781"/>
    <w:rsid w:val="003D2A46"/>
    <w:rsid w:val="003D3063"/>
    <w:rsid w:val="003D39D2"/>
    <w:rsid w:val="003D491D"/>
    <w:rsid w:val="003D5788"/>
    <w:rsid w:val="003D58B8"/>
    <w:rsid w:val="003D5CFB"/>
    <w:rsid w:val="003D66EF"/>
    <w:rsid w:val="003D6789"/>
    <w:rsid w:val="003D69A9"/>
    <w:rsid w:val="003D7A45"/>
    <w:rsid w:val="003D7E65"/>
    <w:rsid w:val="003E00E6"/>
    <w:rsid w:val="003E11A1"/>
    <w:rsid w:val="003E223C"/>
    <w:rsid w:val="003E2636"/>
    <w:rsid w:val="003E291C"/>
    <w:rsid w:val="003E2D8B"/>
    <w:rsid w:val="003E2E12"/>
    <w:rsid w:val="003E3247"/>
    <w:rsid w:val="003E3763"/>
    <w:rsid w:val="003E3798"/>
    <w:rsid w:val="003E39DA"/>
    <w:rsid w:val="003E42CD"/>
    <w:rsid w:val="003E4E91"/>
    <w:rsid w:val="003E574D"/>
    <w:rsid w:val="003E74F1"/>
    <w:rsid w:val="003E7A1A"/>
    <w:rsid w:val="003F3689"/>
    <w:rsid w:val="003F3966"/>
    <w:rsid w:val="003F39CE"/>
    <w:rsid w:val="003F4F61"/>
    <w:rsid w:val="003F60D2"/>
    <w:rsid w:val="00400BA3"/>
    <w:rsid w:val="00400C51"/>
    <w:rsid w:val="00401108"/>
    <w:rsid w:val="00401FFB"/>
    <w:rsid w:val="0040228B"/>
    <w:rsid w:val="00402927"/>
    <w:rsid w:val="0040458E"/>
    <w:rsid w:val="0040699A"/>
    <w:rsid w:val="0040750A"/>
    <w:rsid w:val="00407993"/>
    <w:rsid w:val="00410921"/>
    <w:rsid w:val="00410AFD"/>
    <w:rsid w:val="00410EC5"/>
    <w:rsid w:val="004110F0"/>
    <w:rsid w:val="00411833"/>
    <w:rsid w:val="004119AB"/>
    <w:rsid w:val="00412205"/>
    <w:rsid w:val="0041252B"/>
    <w:rsid w:val="0041286B"/>
    <w:rsid w:val="0041289E"/>
    <w:rsid w:val="00412C2D"/>
    <w:rsid w:val="00412F64"/>
    <w:rsid w:val="00413312"/>
    <w:rsid w:val="00413E67"/>
    <w:rsid w:val="004149B4"/>
    <w:rsid w:val="00414AAB"/>
    <w:rsid w:val="004158EF"/>
    <w:rsid w:val="00415BF9"/>
    <w:rsid w:val="00416BCC"/>
    <w:rsid w:val="00417BEB"/>
    <w:rsid w:val="00417CC6"/>
    <w:rsid w:val="00420E33"/>
    <w:rsid w:val="00421078"/>
    <w:rsid w:val="00421FB1"/>
    <w:rsid w:val="00422787"/>
    <w:rsid w:val="00422A28"/>
    <w:rsid w:val="0042356C"/>
    <w:rsid w:val="00425792"/>
    <w:rsid w:val="004266F5"/>
    <w:rsid w:val="004269CE"/>
    <w:rsid w:val="00426ACC"/>
    <w:rsid w:val="00426C3A"/>
    <w:rsid w:val="004270EF"/>
    <w:rsid w:val="004275C5"/>
    <w:rsid w:val="00427B29"/>
    <w:rsid w:val="004307FA"/>
    <w:rsid w:val="00431ECA"/>
    <w:rsid w:val="004324FF"/>
    <w:rsid w:val="00432A55"/>
    <w:rsid w:val="00432D53"/>
    <w:rsid w:val="0043311D"/>
    <w:rsid w:val="00434920"/>
    <w:rsid w:val="00434A85"/>
    <w:rsid w:val="0043579D"/>
    <w:rsid w:val="00435F39"/>
    <w:rsid w:val="004372B7"/>
    <w:rsid w:val="00437A79"/>
    <w:rsid w:val="00440533"/>
    <w:rsid w:val="00441114"/>
    <w:rsid w:val="004416CD"/>
    <w:rsid w:val="004424B2"/>
    <w:rsid w:val="0044260A"/>
    <w:rsid w:val="00442939"/>
    <w:rsid w:val="00442A6C"/>
    <w:rsid w:val="00443049"/>
    <w:rsid w:val="00443D74"/>
    <w:rsid w:val="00444003"/>
    <w:rsid w:val="00444B07"/>
    <w:rsid w:val="00444D82"/>
    <w:rsid w:val="0044562A"/>
    <w:rsid w:val="00446FF0"/>
    <w:rsid w:val="004476ED"/>
    <w:rsid w:val="0045101C"/>
    <w:rsid w:val="004510ED"/>
    <w:rsid w:val="00452768"/>
    <w:rsid w:val="00452AF7"/>
    <w:rsid w:val="004533A0"/>
    <w:rsid w:val="00454418"/>
    <w:rsid w:val="004564C6"/>
    <w:rsid w:val="00456E78"/>
    <w:rsid w:val="00460349"/>
    <w:rsid w:val="004603F2"/>
    <w:rsid w:val="00460403"/>
    <w:rsid w:val="00460947"/>
    <w:rsid w:val="004610CC"/>
    <w:rsid w:val="00461C14"/>
    <w:rsid w:val="00461DC6"/>
    <w:rsid w:val="004623C8"/>
    <w:rsid w:val="00463CEF"/>
    <w:rsid w:val="00463F95"/>
    <w:rsid w:val="0046497A"/>
    <w:rsid w:val="00465464"/>
    <w:rsid w:val="00465809"/>
    <w:rsid w:val="00465E87"/>
    <w:rsid w:val="00466805"/>
    <w:rsid w:val="0047002F"/>
    <w:rsid w:val="0047161D"/>
    <w:rsid w:val="004719E2"/>
    <w:rsid w:val="00472423"/>
    <w:rsid w:val="00472735"/>
    <w:rsid w:val="00472A1D"/>
    <w:rsid w:val="00472B26"/>
    <w:rsid w:val="00473BAD"/>
    <w:rsid w:val="0047579B"/>
    <w:rsid w:val="00476FF6"/>
    <w:rsid w:val="0047778F"/>
    <w:rsid w:val="0047786A"/>
    <w:rsid w:val="00477A65"/>
    <w:rsid w:val="004811C2"/>
    <w:rsid w:val="00481945"/>
    <w:rsid w:val="00482DB3"/>
    <w:rsid w:val="0048357C"/>
    <w:rsid w:val="00483CC9"/>
    <w:rsid w:val="00483E57"/>
    <w:rsid w:val="00485C33"/>
    <w:rsid w:val="00485D9E"/>
    <w:rsid w:val="00486837"/>
    <w:rsid w:val="00490093"/>
    <w:rsid w:val="004907A8"/>
    <w:rsid w:val="00490978"/>
    <w:rsid w:val="00490ACC"/>
    <w:rsid w:val="004911F2"/>
    <w:rsid w:val="00491572"/>
    <w:rsid w:val="0049260E"/>
    <w:rsid w:val="0049272A"/>
    <w:rsid w:val="0049293D"/>
    <w:rsid w:val="00493A39"/>
    <w:rsid w:val="004941EF"/>
    <w:rsid w:val="00494A92"/>
    <w:rsid w:val="00494DBB"/>
    <w:rsid w:val="00495CEC"/>
    <w:rsid w:val="00496555"/>
    <w:rsid w:val="0049699D"/>
    <w:rsid w:val="004979E8"/>
    <w:rsid w:val="00497F22"/>
    <w:rsid w:val="00497F51"/>
    <w:rsid w:val="004A0236"/>
    <w:rsid w:val="004A0C21"/>
    <w:rsid w:val="004A1E59"/>
    <w:rsid w:val="004A346D"/>
    <w:rsid w:val="004A369A"/>
    <w:rsid w:val="004A3A96"/>
    <w:rsid w:val="004A3B18"/>
    <w:rsid w:val="004A3B3E"/>
    <w:rsid w:val="004A4133"/>
    <w:rsid w:val="004A46CA"/>
    <w:rsid w:val="004A4B39"/>
    <w:rsid w:val="004A6967"/>
    <w:rsid w:val="004A6F7B"/>
    <w:rsid w:val="004A7217"/>
    <w:rsid w:val="004A740E"/>
    <w:rsid w:val="004B1CE4"/>
    <w:rsid w:val="004B2246"/>
    <w:rsid w:val="004B2729"/>
    <w:rsid w:val="004B3BD7"/>
    <w:rsid w:val="004B4D14"/>
    <w:rsid w:val="004B5E76"/>
    <w:rsid w:val="004B65F7"/>
    <w:rsid w:val="004B67A5"/>
    <w:rsid w:val="004B67FB"/>
    <w:rsid w:val="004B6B5C"/>
    <w:rsid w:val="004B6D29"/>
    <w:rsid w:val="004B7A5B"/>
    <w:rsid w:val="004B7F4F"/>
    <w:rsid w:val="004C0193"/>
    <w:rsid w:val="004C07D1"/>
    <w:rsid w:val="004C0FB0"/>
    <w:rsid w:val="004C1361"/>
    <w:rsid w:val="004C1BCD"/>
    <w:rsid w:val="004C2F9C"/>
    <w:rsid w:val="004C56BA"/>
    <w:rsid w:val="004C5777"/>
    <w:rsid w:val="004C625B"/>
    <w:rsid w:val="004C6505"/>
    <w:rsid w:val="004C7887"/>
    <w:rsid w:val="004D0173"/>
    <w:rsid w:val="004D1056"/>
    <w:rsid w:val="004D1F72"/>
    <w:rsid w:val="004D2B7B"/>
    <w:rsid w:val="004D3577"/>
    <w:rsid w:val="004D4508"/>
    <w:rsid w:val="004D4761"/>
    <w:rsid w:val="004D4A0B"/>
    <w:rsid w:val="004D4E74"/>
    <w:rsid w:val="004D4E9A"/>
    <w:rsid w:val="004D50D3"/>
    <w:rsid w:val="004D51CE"/>
    <w:rsid w:val="004D53D7"/>
    <w:rsid w:val="004D5836"/>
    <w:rsid w:val="004D5AC6"/>
    <w:rsid w:val="004D5CB6"/>
    <w:rsid w:val="004D6F07"/>
    <w:rsid w:val="004D710A"/>
    <w:rsid w:val="004D718A"/>
    <w:rsid w:val="004E0245"/>
    <w:rsid w:val="004E06BA"/>
    <w:rsid w:val="004E10BA"/>
    <w:rsid w:val="004E10D7"/>
    <w:rsid w:val="004E1108"/>
    <w:rsid w:val="004E134B"/>
    <w:rsid w:val="004E1686"/>
    <w:rsid w:val="004E1DE3"/>
    <w:rsid w:val="004E1EDE"/>
    <w:rsid w:val="004E21E2"/>
    <w:rsid w:val="004E293F"/>
    <w:rsid w:val="004E2B8D"/>
    <w:rsid w:val="004E3250"/>
    <w:rsid w:val="004E380D"/>
    <w:rsid w:val="004E3E05"/>
    <w:rsid w:val="004E4150"/>
    <w:rsid w:val="004E634F"/>
    <w:rsid w:val="004E6EFF"/>
    <w:rsid w:val="004E7922"/>
    <w:rsid w:val="004E7D1E"/>
    <w:rsid w:val="004F0675"/>
    <w:rsid w:val="004F0DFC"/>
    <w:rsid w:val="004F1B70"/>
    <w:rsid w:val="004F3441"/>
    <w:rsid w:val="004F3444"/>
    <w:rsid w:val="004F3681"/>
    <w:rsid w:val="004F3E06"/>
    <w:rsid w:val="004F41B2"/>
    <w:rsid w:val="004F4AFC"/>
    <w:rsid w:val="004F50B6"/>
    <w:rsid w:val="004F52A5"/>
    <w:rsid w:val="004F5E1C"/>
    <w:rsid w:val="004F6365"/>
    <w:rsid w:val="004F7D73"/>
    <w:rsid w:val="00500C8C"/>
    <w:rsid w:val="00500EA4"/>
    <w:rsid w:val="00500FF1"/>
    <w:rsid w:val="00501375"/>
    <w:rsid w:val="00501D3B"/>
    <w:rsid w:val="005022C9"/>
    <w:rsid w:val="00502B8F"/>
    <w:rsid w:val="0050349E"/>
    <w:rsid w:val="00506CDC"/>
    <w:rsid w:val="0050779D"/>
    <w:rsid w:val="005103E4"/>
    <w:rsid w:val="00510A25"/>
    <w:rsid w:val="00511373"/>
    <w:rsid w:val="00511449"/>
    <w:rsid w:val="00511B7D"/>
    <w:rsid w:val="005138BB"/>
    <w:rsid w:val="005139EA"/>
    <w:rsid w:val="00513F25"/>
    <w:rsid w:val="00514380"/>
    <w:rsid w:val="00514DE4"/>
    <w:rsid w:val="005156C7"/>
    <w:rsid w:val="00516B2B"/>
    <w:rsid w:val="00516EC0"/>
    <w:rsid w:val="00516F9C"/>
    <w:rsid w:val="00520BBB"/>
    <w:rsid w:val="00520C72"/>
    <w:rsid w:val="00521BAD"/>
    <w:rsid w:val="00522695"/>
    <w:rsid w:val="00522D05"/>
    <w:rsid w:val="00524310"/>
    <w:rsid w:val="00524C11"/>
    <w:rsid w:val="00525456"/>
    <w:rsid w:val="0052565E"/>
    <w:rsid w:val="0052572A"/>
    <w:rsid w:val="005257D4"/>
    <w:rsid w:val="00525F0E"/>
    <w:rsid w:val="005262B5"/>
    <w:rsid w:val="0052684E"/>
    <w:rsid w:val="00526AD5"/>
    <w:rsid w:val="00526C70"/>
    <w:rsid w:val="00526FA8"/>
    <w:rsid w:val="005270F0"/>
    <w:rsid w:val="00527634"/>
    <w:rsid w:val="00527A64"/>
    <w:rsid w:val="00527CDC"/>
    <w:rsid w:val="00530548"/>
    <w:rsid w:val="00531328"/>
    <w:rsid w:val="00532236"/>
    <w:rsid w:val="0053279D"/>
    <w:rsid w:val="00533497"/>
    <w:rsid w:val="0053363B"/>
    <w:rsid w:val="005338EA"/>
    <w:rsid w:val="00534884"/>
    <w:rsid w:val="00535505"/>
    <w:rsid w:val="0053643B"/>
    <w:rsid w:val="005368B2"/>
    <w:rsid w:val="00536A7F"/>
    <w:rsid w:val="00536CE3"/>
    <w:rsid w:val="00536EF0"/>
    <w:rsid w:val="00537FB5"/>
    <w:rsid w:val="00540A6C"/>
    <w:rsid w:val="005419AC"/>
    <w:rsid w:val="00541D2F"/>
    <w:rsid w:val="00541DFE"/>
    <w:rsid w:val="00542E55"/>
    <w:rsid w:val="005435A9"/>
    <w:rsid w:val="00543E6C"/>
    <w:rsid w:val="00544184"/>
    <w:rsid w:val="00545955"/>
    <w:rsid w:val="00545B2B"/>
    <w:rsid w:val="0054685B"/>
    <w:rsid w:val="00547134"/>
    <w:rsid w:val="00547496"/>
    <w:rsid w:val="00547A8B"/>
    <w:rsid w:val="00547BA1"/>
    <w:rsid w:val="00550740"/>
    <w:rsid w:val="00551789"/>
    <w:rsid w:val="005519C7"/>
    <w:rsid w:val="0055234A"/>
    <w:rsid w:val="0055347F"/>
    <w:rsid w:val="00553F68"/>
    <w:rsid w:val="005552FD"/>
    <w:rsid w:val="00555414"/>
    <w:rsid w:val="005557D0"/>
    <w:rsid w:val="005600E5"/>
    <w:rsid w:val="005601C2"/>
    <w:rsid w:val="005617E9"/>
    <w:rsid w:val="0056314F"/>
    <w:rsid w:val="005644F3"/>
    <w:rsid w:val="00564985"/>
    <w:rsid w:val="00564B26"/>
    <w:rsid w:val="00564BDE"/>
    <w:rsid w:val="00564E8F"/>
    <w:rsid w:val="00565924"/>
    <w:rsid w:val="00565E57"/>
    <w:rsid w:val="00565F69"/>
    <w:rsid w:val="00566080"/>
    <w:rsid w:val="00566111"/>
    <w:rsid w:val="005666C6"/>
    <w:rsid w:val="00566874"/>
    <w:rsid w:val="00567BE6"/>
    <w:rsid w:val="00570077"/>
    <w:rsid w:val="00572049"/>
    <w:rsid w:val="00572089"/>
    <w:rsid w:val="0057218A"/>
    <w:rsid w:val="005728A4"/>
    <w:rsid w:val="00573F2C"/>
    <w:rsid w:val="00574E6D"/>
    <w:rsid w:val="00575045"/>
    <w:rsid w:val="00575097"/>
    <w:rsid w:val="005763FC"/>
    <w:rsid w:val="00576EB4"/>
    <w:rsid w:val="00577936"/>
    <w:rsid w:val="00577B30"/>
    <w:rsid w:val="00580E5F"/>
    <w:rsid w:val="0058245C"/>
    <w:rsid w:val="00582574"/>
    <w:rsid w:val="00582768"/>
    <w:rsid w:val="00583461"/>
    <w:rsid w:val="00584CDF"/>
    <w:rsid w:val="00584EE4"/>
    <w:rsid w:val="00585031"/>
    <w:rsid w:val="005856A4"/>
    <w:rsid w:val="00585C87"/>
    <w:rsid w:val="00585C89"/>
    <w:rsid w:val="00587164"/>
    <w:rsid w:val="0058784D"/>
    <w:rsid w:val="005879E0"/>
    <w:rsid w:val="00590610"/>
    <w:rsid w:val="00590730"/>
    <w:rsid w:val="005914F8"/>
    <w:rsid w:val="005921EB"/>
    <w:rsid w:val="00592455"/>
    <w:rsid w:val="00592CC2"/>
    <w:rsid w:val="005935C1"/>
    <w:rsid w:val="00593766"/>
    <w:rsid w:val="005952E4"/>
    <w:rsid w:val="005A0CA6"/>
    <w:rsid w:val="005A111B"/>
    <w:rsid w:val="005A3051"/>
    <w:rsid w:val="005A3AC4"/>
    <w:rsid w:val="005A3D20"/>
    <w:rsid w:val="005A3D39"/>
    <w:rsid w:val="005A4A09"/>
    <w:rsid w:val="005A4C3D"/>
    <w:rsid w:val="005A4F60"/>
    <w:rsid w:val="005A53FE"/>
    <w:rsid w:val="005A70CD"/>
    <w:rsid w:val="005A74C7"/>
    <w:rsid w:val="005B12C7"/>
    <w:rsid w:val="005B21D3"/>
    <w:rsid w:val="005B22FD"/>
    <w:rsid w:val="005B23C1"/>
    <w:rsid w:val="005B4E81"/>
    <w:rsid w:val="005B5183"/>
    <w:rsid w:val="005B56AE"/>
    <w:rsid w:val="005B60A0"/>
    <w:rsid w:val="005B64FB"/>
    <w:rsid w:val="005B7042"/>
    <w:rsid w:val="005B76AD"/>
    <w:rsid w:val="005B7C21"/>
    <w:rsid w:val="005B7D22"/>
    <w:rsid w:val="005C029E"/>
    <w:rsid w:val="005C0D8B"/>
    <w:rsid w:val="005C22FB"/>
    <w:rsid w:val="005C387F"/>
    <w:rsid w:val="005C3C58"/>
    <w:rsid w:val="005C40A4"/>
    <w:rsid w:val="005C5592"/>
    <w:rsid w:val="005C5E06"/>
    <w:rsid w:val="005C6ECC"/>
    <w:rsid w:val="005D0E6D"/>
    <w:rsid w:val="005D169C"/>
    <w:rsid w:val="005D1823"/>
    <w:rsid w:val="005D2879"/>
    <w:rsid w:val="005D2EED"/>
    <w:rsid w:val="005D4D7C"/>
    <w:rsid w:val="005D5732"/>
    <w:rsid w:val="005D651A"/>
    <w:rsid w:val="005D7E05"/>
    <w:rsid w:val="005D7FAD"/>
    <w:rsid w:val="005E085D"/>
    <w:rsid w:val="005E08FC"/>
    <w:rsid w:val="005E18E9"/>
    <w:rsid w:val="005E1AFA"/>
    <w:rsid w:val="005E1FD8"/>
    <w:rsid w:val="005E39DF"/>
    <w:rsid w:val="005E3DFD"/>
    <w:rsid w:val="005E3FA7"/>
    <w:rsid w:val="005E6B1E"/>
    <w:rsid w:val="005E7008"/>
    <w:rsid w:val="005E794E"/>
    <w:rsid w:val="005E7963"/>
    <w:rsid w:val="005F1E8F"/>
    <w:rsid w:val="005F218C"/>
    <w:rsid w:val="005F248B"/>
    <w:rsid w:val="005F2E19"/>
    <w:rsid w:val="005F3201"/>
    <w:rsid w:val="005F41CF"/>
    <w:rsid w:val="005F4523"/>
    <w:rsid w:val="005F57C2"/>
    <w:rsid w:val="005F6533"/>
    <w:rsid w:val="005F692A"/>
    <w:rsid w:val="005F6986"/>
    <w:rsid w:val="005F6D5C"/>
    <w:rsid w:val="005F71CD"/>
    <w:rsid w:val="005F796B"/>
    <w:rsid w:val="005F7FAB"/>
    <w:rsid w:val="005F7FDD"/>
    <w:rsid w:val="00600FCE"/>
    <w:rsid w:val="00601460"/>
    <w:rsid w:val="00601480"/>
    <w:rsid w:val="00601C26"/>
    <w:rsid w:val="00601D4D"/>
    <w:rsid w:val="006021B4"/>
    <w:rsid w:val="0060231A"/>
    <w:rsid w:val="0060327E"/>
    <w:rsid w:val="00603E89"/>
    <w:rsid w:val="006040AC"/>
    <w:rsid w:val="00604B8A"/>
    <w:rsid w:val="0060536F"/>
    <w:rsid w:val="0060580E"/>
    <w:rsid w:val="00605B5B"/>
    <w:rsid w:val="0060611A"/>
    <w:rsid w:val="006062D8"/>
    <w:rsid w:val="00606488"/>
    <w:rsid w:val="00606827"/>
    <w:rsid w:val="006072AD"/>
    <w:rsid w:val="0061010C"/>
    <w:rsid w:val="00611B1B"/>
    <w:rsid w:val="00612417"/>
    <w:rsid w:val="00612DF6"/>
    <w:rsid w:val="0061474F"/>
    <w:rsid w:val="00616B33"/>
    <w:rsid w:val="00616F25"/>
    <w:rsid w:val="00617620"/>
    <w:rsid w:val="00617C17"/>
    <w:rsid w:val="00620262"/>
    <w:rsid w:val="0062062D"/>
    <w:rsid w:val="006207F5"/>
    <w:rsid w:val="00621361"/>
    <w:rsid w:val="00621B4C"/>
    <w:rsid w:val="00621B9D"/>
    <w:rsid w:val="0062265D"/>
    <w:rsid w:val="00622B9D"/>
    <w:rsid w:val="00624533"/>
    <w:rsid w:val="00625622"/>
    <w:rsid w:val="00625D49"/>
    <w:rsid w:val="006261D9"/>
    <w:rsid w:val="006266B9"/>
    <w:rsid w:val="00627163"/>
    <w:rsid w:val="00627501"/>
    <w:rsid w:val="00627C52"/>
    <w:rsid w:val="00630937"/>
    <w:rsid w:val="006311D9"/>
    <w:rsid w:val="00632C63"/>
    <w:rsid w:val="006330E9"/>
    <w:rsid w:val="0063329B"/>
    <w:rsid w:val="00633F32"/>
    <w:rsid w:val="00634974"/>
    <w:rsid w:val="006409AC"/>
    <w:rsid w:val="006433E1"/>
    <w:rsid w:val="006447DF"/>
    <w:rsid w:val="00644842"/>
    <w:rsid w:val="006453A8"/>
    <w:rsid w:val="00645985"/>
    <w:rsid w:val="0065068F"/>
    <w:rsid w:val="00650F96"/>
    <w:rsid w:val="006516F7"/>
    <w:rsid w:val="00652338"/>
    <w:rsid w:val="0065270C"/>
    <w:rsid w:val="00653B84"/>
    <w:rsid w:val="00653E0D"/>
    <w:rsid w:val="00656E39"/>
    <w:rsid w:val="00657DB5"/>
    <w:rsid w:val="006600B8"/>
    <w:rsid w:val="006602B6"/>
    <w:rsid w:val="00660CED"/>
    <w:rsid w:val="0066110D"/>
    <w:rsid w:val="006616E5"/>
    <w:rsid w:val="00661B94"/>
    <w:rsid w:val="006624A5"/>
    <w:rsid w:val="006627F7"/>
    <w:rsid w:val="006629AE"/>
    <w:rsid w:val="00662D5D"/>
    <w:rsid w:val="00663C3B"/>
    <w:rsid w:val="0066421B"/>
    <w:rsid w:val="00664964"/>
    <w:rsid w:val="00664AC9"/>
    <w:rsid w:val="00664CDE"/>
    <w:rsid w:val="006661FB"/>
    <w:rsid w:val="00666DA2"/>
    <w:rsid w:val="00667AD7"/>
    <w:rsid w:val="00667B03"/>
    <w:rsid w:val="00667B41"/>
    <w:rsid w:val="00672174"/>
    <w:rsid w:val="00672D52"/>
    <w:rsid w:val="00674448"/>
    <w:rsid w:val="0067587A"/>
    <w:rsid w:val="00675B00"/>
    <w:rsid w:val="0067769B"/>
    <w:rsid w:val="00677F1F"/>
    <w:rsid w:val="006805A4"/>
    <w:rsid w:val="00681C3C"/>
    <w:rsid w:val="00681EC2"/>
    <w:rsid w:val="00681F9C"/>
    <w:rsid w:val="006829EB"/>
    <w:rsid w:val="00684CA9"/>
    <w:rsid w:val="00685366"/>
    <w:rsid w:val="006857F8"/>
    <w:rsid w:val="00686458"/>
    <w:rsid w:val="006865C8"/>
    <w:rsid w:val="00686B48"/>
    <w:rsid w:val="00687038"/>
    <w:rsid w:val="0068714E"/>
    <w:rsid w:val="006872F5"/>
    <w:rsid w:val="00687B2E"/>
    <w:rsid w:val="00687C72"/>
    <w:rsid w:val="00690595"/>
    <w:rsid w:val="006912C6"/>
    <w:rsid w:val="0069161A"/>
    <w:rsid w:val="00691F41"/>
    <w:rsid w:val="006924AA"/>
    <w:rsid w:val="006929F7"/>
    <w:rsid w:val="006935C4"/>
    <w:rsid w:val="0069368C"/>
    <w:rsid w:val="0069374A"/>
    <w:rsid w:val="00694372"/>
    <w:rsid w:val="00694AB8"/>
    <w:rsid w:val="00695178"/>
    <w:rsid w:val="00695C29"/>
    <w:rsid w:val="00695EF7"/>
    <w:rsid w:val="0069699D"/>
    <w:rsid w:val="00696BE3"/>
    <w:rsid w:val="00697434"/>
    <w:rsid w:val="00697595"/>
    <w:rsid w:val="00697687"/>
    <w:rsid w:val="00697A74"/>
    <w:rsid w:val="006A00C8"/>
    <w:rsid w:val="006A07D4"/>
    <w:rsid w:val="006A0C38"/>
    <w:rsid w:val="006A155D"/>
    <w:rsid w:val="006A2DB2"/>
    <w:rsid w:val="006A2FB8"/>
    <w:rsid w:val="006A673F"/>
    <w:rsid w:val="006A705F"/>
    <w:rsid w:val="006A7258"/>
    <w:rsid w:val="006A7445"/>
    <w:rsid w:val="006A773B"/>
    <w:rsid w:val="006B0D5E"/>
    <w:rsid w:val="006B1566"/>
    <w:rsid w:val="006B1904"/>
    <w:rsid w:val="006B21C0"/>
    <w:rsid w:val="006B2C51"/>
    <w:rsid w:val="006B3D63"/>
    <w:rsid w:val="006B43FE"/>
    <w:rsid w:val="006B444A"/>
    <w:rsid w:val="006B45D2"/>
    <w:rsid w:val="006B5185"/>
    <w:rsid w:val="006B6231"/>
    <w:rsid w:val="006B6361"/>
    <w:rsid w:val="006B790D"/>
    <w:rsid w:val="006B7E7C"/>
    <w:rsid w:val="006C0699"/>
    <w:rsid w:val="006C0D04"/>
    <w:rsid w:val="006C1542"/>
    <w:rsid w:val="006C1D9E"/>
    <w:rsid w:val="006C2344"/>
    <w:rsid w:val="006C477D"/>
    <w:rsid w:val="006C51C7"/>
    <w:rsid w:val="006C5977"/>
    <w:rsid w:val="006C6743"/>
    <w:rsid w:val="006D0288"/>
    <w:rsid w:val="006D07D6"/>
    <w:rsid w:val="006D085E"/>
    <w:rsid w:val="006D231E"/>
    <w:rsid w:val="006D24CE"/>
    <w:rsid w:val="006D2983"/>
    <w:rsid w:val="006D360C"/>
    <w:rsid w:val="006D40E8"/>
    <w:rsid w:val="006D56A5"/>
    <w:rsid w:val="006D5AC9"/>
    <w:rsid w:val="006D66ED"/>
    <w:rsid w:val="006D6B0B"/>
    <w:rsid w:val="006D6B14"/>
    <w:rsid w:val="006D7474"/>
    <w:rsid w:val="006D7BE5"/>
    <w:rsid w:val="006E0B28"/>
    <w:rsid w:val="006E11D3"/>
    <w:rsid w:val="006E18FF"/>
    <w:rsid w:val="006E1A1D"/>
    <w:rsid w:val="006E1CC1"/>
    <w:rsid w:val="006E5224"/>
    <w:rsid w:val="006E5B6D"/>
    <w:rsid w:val="006E5DBA"/>
    <w:rsid w:val="006E6784"/>
    <w:rsid w:val="006E6DC8"/>
    <w:rsid w:val="006E6F16"/>
    <w:rsid w:val="006E786B"/>
    <w:rsid w:val="006E7BB2"/>
    <w:rsid w:val="006E7C59"/>
    <w:rsid w:val="006F1EF7"/>
    <w:rsid w:val="006F3C82"/>
    <w:rsid w:val="006F3CF2"/>
    <w:rsid w:val="006F3E0E"/>
    <w:rsid w:val="006F3EDC"/>
    <w:rsid w:val="006F4E94"/>
    <w:rsid w:val="006F5B49"/>
    <w:rsid w:val="006F5D91"/>
    <w:rsid w:val="006F6EAE"/>
    <w:rsid w:val="007002B1"/>
    <w:rsid w:val="0070031A"/>
    <w:rsid w:val="00702F29"/>
    <w:rsid w:val="00703764"/>
    <w:rsid w:val="00704EB7"/>
    <w:rsid w:val="00705742"/>
    <w:rsid w:val="00705C12"/>
    <w:rsid w:val="007075EC"/>
    <w:rsid w:val="007104FE"/>
    <w:rsid w:val="00711B0C"/>
    <w:rsid w:val="00711D26"/>
    <w:rsid w:val="007121A2"/>
    <w:rsid w:val="007126DD"/>
    <w:rsid w:val="007135A6"/>
    <w:rsid w:val="007136AF"/>
    <w:rsid w:val="0071387D"/>
    <w:rsid w:val="00713981"/>
    <w:rsid w:val="00714E4D"/>
    <w:rsid w:val="00714EEB"/>
    <w:rsid w:val="007151A9"/>
    <w:rsid w:val="00715E11"/>
    <w:rsid w:val="00716968"/>
    <w:rsid w:val="00716CED"/>
    <w:rsid w:val="0071705D"/>
    <w:rsid w:val="007176D6"/>
    <w:rsid w:val="00720815"/>
    <w:rsid w:val="00720E67"/>
    <w:rsid w:val="00721297"/>
    <w:rsid w:val="007214CC"/>
    <w:rsid w:val="007223D5"/>
    <w:rsid w:val="0072423F"/>
    <w:rsid w:val="00724D85"/>
    <w:rsid w:val="00725A8C"/>
    <w:rsid w:val="00727D54"/>
    <w:rsid w:val="00730255"/>
    <w:rsid w:val="00730644"/>
    <w:rsid w:val="0073083A"/>
    <w:rsid w:val="0073179E"/>
    <w:rsid w:val="00731851"/>
    <w:rsid w:val="007318FE"/>
    <w:rsid w:val="0073191A"/>
    <w:rsid w:val="00731EF2"/>
    <w:rsid w:val="00731EF4"/>
    <w:rsid w:val="00731F9B"/>
    <w:rsid w:val="00733869"/>
    <w:rsid w:val="007344C5"/>
    <w:rsid w:val="00734959"/>
    <w:rsid w:val="00734F82"/>
    <w:rsid w:val="00735137"/>
    <w:rsid w:val="0073520D"/>
    <w:rsid w:val="00735CF5"/>
    <w:rsid w:val="0073637A"/>
    <w:rsid w:val="00736817"/>
    <w:rsid w:val="00736E3E"/>
    <w:rsid w:val="00736E55"/>
    <w:rsid w:val="00737169"/>
    <w:rsid w:val="00737652"/>
    <w:rsid w:val="00737CC6"/>
    <w:rsid w:val="007400BC"/>
    <w:rsid w:val="00740279"/>
    <w:rsid w:val="007403B8"/>
    <w:rsid w:val="00740628"/>
    <w:rsid w:val="007410D5"/>
    <w:rsid w:val="007417B2"/>
    <w:rsid w:val="00741868"/>
    <w:rsid w:val="0074325D"/>
    <w:rsid w:val="007441AA"/>
    <w:rsid w:val="007443E8"/>
    <w:rsid w:val="00744672"/>
    <w:rsid w:val="00744CC5"/>
    <w:rsid w:val="00744DB1"/>
    <w:rsid w:val="0074653E"/>
    <w:rsid w:val="00746892"/>
    <w:rsid w:val="00746A55"/>
    <w:rsid w:val="00746E1A"/>
    <w:rsid w:val="00747821"/>
    <w:rsid w:val="007479CC"/>
    <w:rsid w:val="00747AA3"/>
    <w:rsid w:val="00747E5B"/>
    <w:rsid w:val="007523D3"/>
    <w:rsid w:val="00752996"/>
    <w:rsid w:val="00753A26"/>
    <w:rsid w:val="00753D6E"/>
    <w:rsid w:val="0075437E"/>
    <w:rsid w:val="0075692C"/>
    <w:rsid w:val="00756B30"/>
    <w:rsid w:val="007617CF"/>
    <w:rsid w:val="00761AAD"/>
    <w:rsid w:val="0076240B"/>
    <w:rsid w:val="0076261D"/>
    <w:rsid w:val="007648C7"/>
    <w:rsid w:val="00764BDF"/>
    <w:rsid w:val="00765575"/>
    <w:rsid w:val="00765D0C"/>
    <w:rsid w:val="00766A17"/>
    <w:rsid w:val="00766B24"/>
    <w:rsid w:val="007707F5"/>
    <w:rsid w:val="0077087E"/>
    <w:rsid w:val="00771469"/>
    <w:rsid w:val="00771A61"/>
    <w:rsid w:val="00771ACB"/>
    <w:rsid w:val="0077201F"/>
    <w:rsid w:val="007721EA"/>
    <w:rsid w:val="007722AD"/>
    <w:rsid w:val="00772AAD"/>
    <w:rsid w:val="00772D31"/>
    <w:rsid w:val="00773A99"/>
    <w:rsid w:val="0077414F"/>
    <w:rsid w:val="0077468D"/>
    <w:rsid w:val="007746F6"/>
    <w:rsid w:val="00775913"/>
    <w:rsid w:val="00775992"/>
    <w:rsid w:val="00776111"/>
    <w:rsid w:val="00776BA9"/>
    <w:rsid w:val="00776F05"/>
    <w:rsid w:val="00777E11"/>
    <w:rsid w:val="00780226"/>
    <w:rsid w:val="00780D17"/>
    <w:rsid w:val="00781AB4"/>
    <w:rsid w:val="00782117"/>
    <w:rsid w:val="00784C11"/>
    <w:rsid w:val="00785904"/>
    <w:rsid w:val="007860F3"/>
    <w:rsid w:val="00786843"/>
    <w:rsid w:val="00787492"/>
    <w:rsid w:val="00787573"/>
    <w:rsid w:val="00787751"/>
    <w:rsid w:val="007909AC"/>
    <w:rsid w:val="007910BF"/>
    <w:rsid w:val="00791E4B"/>
    <w:rsid w:val="007923B7"/>
    <w:rsid w:val="00792616"/>
    <w:rsid w:val="007926BB"/>
    <w:rsid w:val="0079344C"/>
    <w:rsid w:val="00794711"/>
    <w:rsid w:val="00795031"/>
    <w:rsid w:val="00795AA9"/>
    <w:rsid w:val="00795BFA"/>
    <w:rsid w:val="00795D5E"/>
    <w:rsid w:val="00796088"/>
    <w:rsid w:val="007968AE"/>
    <w:rsid w:val="00796CDC"/>
    <w:rsid w:val="00797025"/>
    <w:rsid w:val="00797416"/>
    <w:rsid w:val="00797C96"/>
    <w:rsid w:val="00797FE6"/>
    <w:rsid w:val="007A0283"/>
    <w:rsid w:val="007A0EB0"/>
    <w:rsid w:val="007A18F1"/>
    <w:rsid w:val="007A2B9C"/>
    <w:rsid w:val="007A2DFB"/>
    <w:rsid w:val="007A3279"/>
    <w:rsid w:val="007A3566"/>
    <w:rsid w:val="007A3BBD"/>
    <w:rsid w:val="007A4079"/>
    <w:rsid w:val="007A4CB5"/>
    <w:rsid w:val="007A4F6E"/>
    <w:rsid w:val="007A5629"/>
    <w:rsid w:val="007A6719"/>
    <w:rsid w:val="007B2376"/>
    <w:rsid w:val="007B2B6C"/>
    <w:rsid w:val="007B3A3D"/>
    <w:rsid w:val="007B487F"/>
    <w:rsid w:val="007B55E1"/>
    <w:rsid w:val="007B57B1"/>
    <w:rsid w:val="007B5971"/>
    <w:rsid w:val="007B5AFE"/>
    <w:rsid w:val="007B5B71"/>
    <w:rsid w:val="007B5DA4"/>
    <w:rsid w:val="007B6648"/>
    <w:rsid w:val="007B7239"/>
    <w:rsid w:val="007B7430"/>
    <w:rsid w:val="007B771F"/>
    <w:rsid w:val="007B77B5"/>
    <w:rsid w:val="007B7846"/>
    <w:rsid w:val="007B7B3A"/>
    <w:rsid w:val="007C02C7"/>
    <w:rsid w:val="007C04D0"/>
    <w:rsid w:val="007C184A"/>
    <w:rsid w:val="007C21EE"/>
    <w:rsid w:val="007C2507"/>
    <w:rsid w:val="007C2D65"/>
    <w:rsid w:val="007C3953"/>
    <w:rsid w:val="007C5925"/>
    <w:rsid w:val="007C6798"/>
    <w:rsid w:val="007C7B7E"/>
    <w:rsid w:val="007D0525"/>
    <w:rsid w:val="007D087B"/>
    <w:rsid w:val="007D09B8"/>
    <w:rsid w:val="007D11E4"/>
    <w:rsid w:val="007D18DC"/>
    <w:rsid w:val="007D20B3"/>
    <w:rsid w:val="007D2AA2"/>
    <w:rsid w:val="007D3A2E"/>
    <w:rsid w:val="007D49B7"/>
    <w:rsid w:val="007D5A26"/>
    <w:rsid w:val="007D5D1B"/>
    <w:rsid w:val="007D6652"/>
    <w:rsid w:val="007D7320"/>
    <w:rsid w:val="007E0020"/>
    <w:rsid w:val="007E0248"/>
    <w:rsid w:val="007E291F"/>
    <w:rsid w:val="007E343D"/>
    <w:rsid w:val="007E4384"/>
    <w:rsid w:val="007E4D84"/>
    <w:rsid w:val="007E55C5"/>
    <w:rsid w:val="007E61CA"/>
    <w:rsid w:val="007E66FC"/>
    <w:rsid w:val="007E706F"/>
    <w:rsid w:val="007E74AC"/>
    <w:rsid w:val="007E7B79"/>
    <w:rsid w:val="007E7D13"/>
    <w:rsid w:val="007F0696"/>
    <w:rsid w:val="007F0F45"/>
    <w:rsid w:val="007F2BAA"/>
    <w:rsid w:val="007F324E"/>
    <w:rsid w:val="007F330B"/>
    <w:rsid w:val="007F4365"/>
    <w:rsid w:val="007F4383"/>
    <w:rsid w:val="007F554C"/>
    <w:rsid w:val="007F5858"/>
    <w:rsid w:val="007F617C"/>
    <w:rsid w:val="007F6862"/>
    <w:rsid w:val="007F7142"/>
    <w:rsid w:val="007F766A"/>
    <w:rsid w:val="007F7F9A"/>
    <w:rsid w:val="008008CE"/>
    <w:rsid w:val="00800F10"/>
    <w:rsid w:val="00801601"/>
    <w:rsid w:val="0080169A"/>
    <w:rsid w:val="00801951"/>
    <w:rsid w:val="00801D78"/>
    <w:rsid w:val="00802B05"/>
    <w:rsid w:val="00802B33"/>
    <w:rsid w:val="008036A7"/>
    <w:rsid w:val="00803A37"/>
    <w:rsid w:val="00803C9F"/>
    <w:rsid w:val="0080452F"/>
    <w:rsid w:val="008045BA"/>
    <w:rsid w:val="00804A7D"/>
    <w:rsid w:val="00804D50"/>
    <w:rsid w:val="0080558E"/>
    <w:rsid w:val="008055DC"/>
    <w:rsid w:val="0080769B"/>
    <w:rsid w:val="00810991"/>
    <w:rsid w:val="00810DC0"/>
    <w:rsid w:val="00811838"/>
    <w:rsid w:val="00811FF0"/>
    <w:rsid w:val="008127AF"/>
    <w:rsid w:val="008127E8"/>
    <w:rsid w:val="0081292D"/>
    <w:rsid w:val="00812E5C"/>
    <w:rsid w:val="00812F07"/>
    <w:rsid w:val="00812FCD"/>
    <w:rsid w:val="00813EFE"/>
    <w:rsid w:val="008148B0"/>
    <w:rsid w:val="00814A9B"/>
    <w:rsid w:val="00814F66"/>
    <w:rsid w:val="0081712B"/>
    <w:rsid w:val="00817C9E"/>
    <w:rsid w:val="00820575"/>
    <w:rsid w:val="008205AF"/>
    <w:rsid w:val="00822125"/>
    <w:rsid w:val="008225E5"/>
    <w:rsid w:val="008228A7"/>
    <w:rsid w:val="00822D5C"/>
    <w:rsid w:val="008243C4"/>
    <w:rsid w:val="008246F9"/>
    <w:rsid w:val="00825352"/>
    <w:rsid w:val="00826215"/>
    <w:rsid w:val="008265EE"/>
    <w:rsid w:val="00826DEE"/>
    <w:rsid w:val="00831053"/>
    <w:rsid w:val="008314D2"/>
    <w:rsid w:val="008324A7"/>
    <w:rsid w:val="0083254D"/>
    <w:rsid w:val="00832E62"/>
    <w:rsid w:val="00833345"/>
    <w:rsid w:val="00833845"/>
    <w:rsid w:val="00833F0D"/>
    <w:rsid w:val="00834016"/>
    <w:rsid w:val="0083411C"/>
    <w:rsid w:val="00834F05"/>
    <w:rsid w:val="00835602"/>
    <w:rsid w:val="00835A6F"/>
    <w:rsid w:val="00835D33"/>
    <w:rsid w:val="00836249"/>
    <w:rsid w:val="00836293"/>
    <w:rsid w:val="0083689C"/>
    <w:rsid w:val="00836F00"/>
    <w:rsid w:val="008371C1"/>
    <w:rsid w:val="00837958"/>
    <w:rsid w:val="00840B9F"/>
    <w:rsid w:val="00840F6F"/>
    <w:rsid w:val="008415D7"/>
    <w:rsid w:val="00841DF1"/>
    <w:rsid w:val="00843106"/>
    <w:rsid w:val="00843270"/>
    <w:rsid w:val="008440F5"/>
    <w:rsid w:val="008444C8"/>
    <w:rsid w:val="00844630"/>
    <w:rsid w:val="008457F1"/>
    <w:rsid w:val="0084608F"/>
    <w:rsid w:val="00846192"/>
    <w:rsid w:val="008462D0"/>
    <w:rsid w:val="0084739D"/>
    <w:rsid w:val="0084768A"/>
    <w:rsid w:val="00847766"/>
    <w:rsid w:val="0085039B"/>
    <w:rsid w:val="00850542"/>
    <w:rsid w:val="008507AC"/>
    <w:rsid w:val="00850806"/>
    <w:rsid w:val="00850D80"/>
    <w:rsid w:val="00850DA3"/>
    <w:rsid w:val="008510DC"/>
    <w:rsid w:val="00851DE7"/>
    <w:rsid w:val="00851E9F"/>
    <w:rsid w:val="008542B2"/>
    <w:rsid w:val="00854669"/>
    <w:rsid w:val="00854EEC"/>
    <w:rsid w:val="008553C8"/>
    <w:rsid w:val="0085615D"/>
    <w:rsid w:val="00856A1B"/>
    <w:rsid w:val="00860A1A"/>
    <w:rsid w:val="00860B24"/>
    <w:rsid w:val="00860B47"/>
    <w:rsid w:val="008621C3"/>
    <w:rsid w:val="00862A84"/>
    <w:rsid w:val="0086384A"/>
    <w:rsid w:val="0086475E"/>
    <w:rsid w:val="00865486"/>
    <w:rsid w:val="00865E95"/>
    <w:rsid w:val="0086697D"/>
    <w:rsid w:val="008669BE"/>
    <w:rsid w:val="00867E95"/>
    <w:rsid w:val="008706BA"/>
    <w:rsid w:val="0087183F"/>
    <w:rsid w:val="00872F93"/>
    <w:rsid w:val="00873EEF"/>
    <w:rsid w:val="00875647"/>
    <w:rsid w:val="00875A7B"/>
    <w:rsid w:val="00875D80"/>
    <w:rsid w:val="00876275"/>
    <w:rsid w:val="00877EA2"/>
    <w:rsid w:val="00880BA3"/>
    <w:rsid w:val="00880C85"/>
    <w:rsid w:val="0088131F"/>
    <w:rsid w:val="0088150D"/>
    <w:rsid w:val="00881B41"/>
    <w:rsid w:val="00882B30"/>
    <w:rsid w:val="00882B99"/>
    <w:rsid w:val="00882F46"/>
    <w:rsid w:val="008838F7"/>
    <w:rsid w:val="008845DF"/>
    <w:rsid w:val="00884664"/>
    <w:rsid w:val="008847D3"/>
    <w:rsid w:val="008848C3"/>
    <w:rsid w:val="00886121"/>
    <w:rsid w:val="00886D3C"/>
    <w:rsid w:val="00887332"/>
    <w:rsid w:val="00887489"/>
    <w:rsid w:val="008877F7"/>
    <w:rsid w:val="00892AF1"/>
    <w:rsid w:val="00892C15"/>
    <w:rsid w:val="00893126"/>
    <w:rsid w:val="0089384B"/>
    <w:rsid w:val="00894371"/>
    <w:rsid w:val="008946FA"/>
    <w:rsid w:val="00894E84"/>
    <w:rsid w:val="00895AA6"/>
    <w:rsid w:val="0089781E"/>
    <w:rsid w:val="008A0573"/>
    <w:rsid w:val="008A05DB"/>
    <w:rsid w:val="008A0A7B"/>
    <w:rsid w:val="008A14A3"/>
    <w:rsid w:val="008A17A7"/>
    <w:rsid w:val="008A295B"/>
    <w:rsid w:val="008A2C48"/>
    <w:rsid w:val="008A390A"/>
    <w:rsid w:val="008A3B2A"/>
    <w:rsid w:val="008A461A"/>
    <w:rsid w:val="008A5AF6"/>
    <w:rsid w:val="008A5B50"/>
    <w:rsid w:val="008A5B97"/>
    <w:rsid w:val="008A6604"/>
    <w:rsid w:val="008A6D84"/>
    <w:rsid w:val="008A7A2B"/>
    <w:rsid w:val="008B0F5F"/>
    <w:rsid w:val="008B1C73"/>
    <w:rsid w:val="008B1CB3"/>
    <w:rsid w:val="008B1D9F"/>
    <w:rsid w:val="008B2FAA"/>
    <w:rsid w:val="008B33E3"/>
    <w:rsid w:val="008B38B6"/>
    <w:rsid w:val="008B48B1"/>
    <w:rsid w:val="008B52CC"/>
    <w:rsid w:val="008B5482"/>
    <w:rsid w:val="008B567D"/>
    <w:rsid w:val="008B607C"/>
    <w:rsid w:val="008B7009"/>
    <w:rsid w:val="008B704C"/>
    <w:rsid w:val="008B7A7D"/>
    <w:rsid w:val="008C00BB"/>
    <w:rsid w:val="008C0449"/>
    <w:rsid w:val="008C0C46"/>
    <w:rsid w:val="008C0F87"/>
    <w:rsid w:val="008C11F4"/>
    <w:rsid w:val="008C2BEC"/>
    <w:rsid w:val="008C3349"/>
    <w:rsid w:val="008C33D6"/>
    <w:rsid w:val="008C488F"/>
    <w:rsid w:val="008C616E"/>
    <w:rsid w:val="008C6500"/>
    <w:rsid w:val="008C6523"/>
    <w:rsid w:val="008C6D0E"/>
    <w:rsid w:val="008D09D2"/>
    <w:rsid w:val="008D1A73"/>
    <w:rsid w:val="008D1B07"/>
    <w:rsid w:val="008D1DFC"/>
    <w:rsid w:val="008D1F58"/>
    <w:rsid w:val="008D367A"/>
    <w:rsid w:val="008D39AA"/>
    <w:rsid w:val="008D39C5"/>
    <w:rsid w:val="008D577A"/>
    <w:rsid w:val="008D710B"/>
    <w:rsid w:val="008D748D"/>
    <w:rsid w:val="008D77DA"/>
    <w:rsid w:val="008D794B"/>
    <w:rsid w:val="008D7FAE"/>
    <w:rsid w:val="008E020F"/>
    <w:rsid w:val="008E0D26"/>
    <w:rsid w:val="008E1976"/>
    <w:rsid w:val="008E1D89"/>
    <w:rsid w:val="008E2C4D"/>
    <w:rsid w:val="008E329B"/>
    <w:rsid w:val="008E3725"/>
    <w:rsid w:val="008E39CD"/>
    <w:rsid w:val="008E3E3E"/>
    <w:rsid w:val="008E5250"/>
    <w:rsid w:val="008E5298"/>
    <w:rsid w:val="008E5FA6"/>
    <w:rsid w:val="008E601B"/>
    <w:rsid w:val="008E6F3A"/>
    <w:rsid w:val="008E7C5B"/>
    <w:rsid w:val="008F01C4"/>
    <w:rsid w:val="008F04AD"/>
    <w:rsid w:val="008F10D3"/>
    <w:rsid w:val="008F1474"/>
    <w:rsid w:val="008F172E"/>
    <w:rsid w:val="008F234A"/>
    <w:rsid w:val="008F3455"/>
    <w:rsid w:val="008F3628"/>
    <w:rsid w:val="008F3C22"/>
    <w:rsid w:val="008F5F87"/>
    <w:rsid w:val="008F6485"/>
    <w:rsid w:val="008F7DB3"/>
    <w:rsid w:val="009003D8"/>
    <w:rsid w:val="009006DB"/>
    <w:rsid w:val="00900A34"/>
    <w:rsid w:val="00900E2F"/>
    <w:rsid w:val="00902F97"/>
    <w:rsid w:val="0090374F"/>
    <w:rsid w:val="00903811"/>
    <w:rsid w:val="0090392D"/>
    <w:rsid w:val="00905A8B"/>
    <w:rsid w:val="00905B47"/>
    <w:rsid w:val="00905D3A"/>
    <w:rsid w:val="00906132"/>
    <w:rsid w:val="00907073"/>
    <w:rsid w:val="0090748D"/>
    <w:rsid w:val="00907D01"/>
    <w:rsid w:val="0091114A"/>
    <w:rsid w:val="00911976"/>
    <w:rsid w:val="009127C3"/>
    <w:rsid w:val="00912929"/>
    <w:rsid w:val="009134A2"/>
    <w:rsid w:val="00913AD9"/>
    <w:rsid w:val="0091407C"/>
    <w:rsid w:val="00914404"/>
    <w:rsid w:val="009146FB"/>
    <w:rsid w:val="00914E5E"/>
    <w:rsid w:val="0091717F"/>
    <w:rsid w:val="00920274"/>
    <w:rsid w:val="009208F5"/>
    <w:rsid w:val="00920C5A"/>
    <w:rsid w:val="0092109A"/>
    <w:rsid w:val="009218D4"/>
    <w:rsid w:val="0092204B"/>
    <w:rsid w:val="009220DE"/>
    <w:rsid w:val="00922212"/>
    <w:rsid w:val="00923A5E"/>
    <w:rsid w:val="009244BE"/>
    <w:rsid w:val="00924C26"/>
    <w:rsid w:val="009250CE"/>
    <w:rsid w:val="009262E9"/>
    <w:rsid w:val="00927D51"/>
    <w:rsid w:val="009303AE"/>
    <w:rsid w:val="009303F7"/>
    <w:rsid w:val="009317D3"/>
    <w:rsid w:val="00931CD0"/>
    <w:rsid w:val="009320AC"/>
    <w:rsid w:val="00932272"/>
    <w:rsid w:val="00932862"/>
    <w:rsid w:val="00932FD5"/>
    <w:rsid w:val="0093380C"/>
    <w:rsid w:val="0093554C"/>
    <w:rsid w:val="00935BC3"/>
    <w:rsid w:val="00935D60"/>
    <w:rsid w:val="009368F4"/>
    <w:rsid w:val="009369F4"/>
    <w:rsid w:val="00936E05"/>
    <w:rsid w:val="00937A4C"/>
    <w:rsid w:val="009416CE"/>
    <w:rsid w:val="0094187C"/>
    <w:rsid w:val="009418D4"/>
    <w:rsid w:val="009419AF"/>
    <w:rsid w:val="00943402"/>
    <w:rsid w:val="00943A47"/>
    <w:rsid w:val="00943DA1"/>
    <w:rsid w:val="00943E7A"/>
    <w:rsid w:val="009447BB"/>
    <w:rsid w:val="00944C48"/>
    <w:rsid w:val="0094569A"/>
    <w:rsid w:val="009459C3"/>
    <w:rsid w:val="00946027"/>
    <w:rsid w:val="0094630C"/>
    <w:rsid w:val="00946335"/>
    <w:rsid w:val="009464C5"/>
    <w:rsid w:val="00951263"/>
    <w:rsid w:val="009513C4"/>
    <w:rsid w:val="00951516"/>
    <w:rsid w:val="00952D29"/>
    <w:rsid w:val="00952F44"/>
    <w:rsid w:val="0095305D"/>
    <w:rsid w:val="00955E55"/>
    <w:rsid w:val="00955F20"/>
    <w:rsid w:val="00956003"/>
    <w:rsid w:val="00962200"/>
    <w:rsid w:val="00962D9A"/>
    <w:rsid w:val="009636D8"/>
    <w:rsid w:val="00963855"/>
    <w:rsid w:val="009642AD"/>
    <w:rsid w:val="00964590"/>
    <w:rsid w:val="009665B7"/>
    <w:rsid w:val="00966F54"/>
    <w:rsid w:val="00970059"/>
    <w:rsid w:val="00970D5D"/>
    <w:rsid w:val="00970FEF"/>
    <w:rsid w:val="009715A2"/>
    <w:rsid w:val="00971757"/>
    <w:rsid w:val="00971C9F"/>
    <w:rsid w:val="00973242"/>
    <w:rsid w:val="0097341B"/>
    <w:rsid w:val="00974AD3"/>
    <w:rsid w:val="00975C77"/>
    <w:rsid w:val="00975E61"/>
    <w:rsid w:val="00976E31"/>
    <w:rsid w:val="00977120"/>
    <w:rsid w:val="0097739C"/>
    <w:rsid w:val="009774D7"/>
    <w:rsid w:val="00977814"/>
    <w:rsid w:val="0097794A"/>
    <w:rsid w:val="00977B00"/>
    <w:rsid w:val="00977C63"/>
    <w:rsid w:val="00980087"/>
    <w:rsid w:val="009803B8"/>
    <w:rsid w:val="00980C0B"/>
    <w:rsid w:val="00981FBD"/>
    <w:rsid w:val="00982260"/>
    <w:rsid w:val="00983F78"/>
    <w:rsid w:val="00984017"/>
    <w:rsid w:val="009843CF"/>
    <w:rsid w:val="00984413"/>
    <w:rsid w:val="009844D6"/>
    <w:rsid w:val="00984575"/>
    <w:rsid w:val="009846EE"/>
    <w:rsid w:val="009849F9"/>
    <w:rsid w:val="00984D1C"/>
    <w:rsid w:val="0098524F"/>
    <w:rsid w:val="0098535F"/>
    <w:rsid w:val="0098658A"/>
    <w:rsid w:val="00987A25"/>
    <w:rsid w:val="00987ABE"/>
    <w:rsid w:val="009906C7"/>
    <w:rsid w:val="009917E2"/>
    <w:rsid w:val="00991AE9"/>
    <w:rsid w:val="00992484"/>
    <w:rsid w:val="009924BA"/>
    <w:rsid w:val="00992C09"/>
    <w:rsid w:val="00993B77"/>
    <w:rsid w:val="009948F7"/>
    <w:rsid w:val="00994CC7"/>
    <w:rsid w:val="00995225"/>
    <w:rsid w:val="00995F12"/>
    <w:rsid w:val="009963CD"/>
    <w:rsid w:val="00997093"/>
    <w:rsid w:val="009970B7"/>
    <w:rsid w:val="009978AE"/>
    <w:rsid w:val="00997FFE"/>
    <w:rsid w:val="009A027C"/>
    <w:rsid w:val="009A2CF2"/>
    <w:rsid w:val="009A2E8D"/>
    <w:rsid w:val="009A3120"/>
    <w:rsid w:val="009A330C"/>
    <w:rsid w:val="009A35EB"/>
    <w:rsid w:val="009A3B5D"/>
    <w:rsid w:val="009A3F63"/>
    <w:rsid w:val="009A49AE"/>
    <w:rsid w:val="009A5A46"/>
    <w:rsid w:val="009A5B48"/>
    <w:rsid w:val="009A6DE8"/>
    <w:rsid w:val="009B079E"/>
    <w:rsid w:val="009B0A8B"/>
    <w:rsid w:val="009B0D36"/>
    <w:rsid w:val="009B0E9C"/>
    <w:rsid w:val="009B17C1"/>
    <w:rsid w:val="009B1DCC"/>
    <w:rsid w:val="009B24C5"/>
    <w:rsid w:val="009B266D"/>
    <w:rsid w:val="009B2B8F"/>
    <w:rsid w:val="009B304F"/>
    <w:rsid w:val="009B356E"/>
    <w:rsid w:val="009B3FAB"/>
    <w:rsid w:val="009B4EDD"/>
    <w:rsid w:val="009B5551"/>
    <w:rsid w:val="009B5970"/>
    <w:rsid w:val="009B5CBF"/>
    <w:rsid w:val="009B6705"/>
    <w:rsid w:val="009B6ABA"/>
    <w:rsid w:val="009B7103"/>
    <w:rsid w:val="009B7411"/>
    <w:rsid w:val="009B75D4"/>
    <w:rsid w:val="009B7888"/>
    <w:rsid w:val="009B7BD0"/>
    <w:rsid w:val="009B7DB1"/>
    <w:rsid w:val="009C04E8"/>
    <w:rsid w:val="009C0A3B"/>
    <w:rsid w:val="009C184A"/>
    <w:rsid w:val="009C2198"/>
    <w:rsid w:val="009C2CA5"/>
    <w:rsid w:val="009C31B5"/>
    <w:rsid w:val="009C3BD1"/>
    <w:rsid w:val="009C47FB"/>
    <w:rsid w:val="009C5799"/>
    <w:rsid w:val="009C6050"/>
    <w:rsid w:val="009C61F8"/>
    <w:rsid w:val="009C7F3F"/>
    <w:rsid w:val="009D0487"/>
    <w:rsid w:val="009D0CDA"/>
    <w:rsid w:val="009D1531"/>
    <w:rsid w:val="009D27E9"/>
    <w:rsid w:val="009D3DC0"/>
    <w:rsid w:val="009D3E45"/>
    <w:rsid w:val="009D40EC"/>
    <w:rsid w:val="009D43FF"/>
    <w:rsid w:val="009D4788"/>
    <w:rsid w:val="009D73D3"/>
    <w:rsid w:val="009E0305"/>
    <w:rsid w:val="009E2E9D"/>
    <w:rsid w:val="009E4742"/>
    <w:rsid w:val="009E5612"/>
    <w:rsid w:val="009E5A41"/>
    <w:rsid w:val="009E6F64"/>
    <w:rsid w:val="009E71DE"/>
    <w:rsid w:val="009E7876"/>
    <w:rsid w:val="009E7B87"/>
    <w:rsid w:val="009E7BF4"/>
    <w:rsid w:val="009F080B"/>
    <w:rsid w:val="009F1EAD"/>
    <w:rsid w:val="009F351F"/>
    <w:rsid w:val="009F36C1"/>
    <w:rsid w:val="009F3E73"/>
    <w:rsid w:val="009F3F89"/>
    <w:rsid w:val="009F47B5"/>
    <w:rsid w:val="009F480E"/>
    <w:rsid w:val="009F530B"/>
    <w:rsid w:val="00A00F97"/>
    <w:rsid w:val="00A01659"/>
    <w:rsid w:val="00A01763"/>
    <w:rsid w:val="00A022A2"/>
    <w:rsid w:val="00A0273F"/>
    <w:rsid w:val="00A02799"/>
    <w:rsid w:val="00A02D15"/>
    <w:rsid w:val="00A031CC"/>
    <w:rsid w:val="00A03B9B"/>
    <w:rsid w:val="00A062B1"/>
    <w:rsid w:val="00A0688D"/>
    <w:rsid w:val="00A07231"/>
    <w:rsid w:val="00A07CD2"/>
    <w:rsid w:val="00A07D1D"/>
    <w:rsid w:val="00A1097B"/>
    <w:rsid w:val="00A10AF4"/>
    <w:rsid w:val="00A1126A"/>
    <w:rsid w:val="00A11403"/>
    <w:rsid w:val="00A11477"/>
    <w:rsid w:val="00A11722"/>
    <w:rsid w:val="00A12925"/>
    <w:rsid w:val="00A131E2"/>
    <w:rsid w:val="00A13713"/>
    <w:rsid w:val="00A145BB"/>
    <w:rsid w:val="00A14773"/>
    <w:rsid w:val="00A14E70"/>
    <w:rsid w:val="00A15E86"/>
    <w:rsid w:val="00A16A64"/>
    <w:rsid w:val="00A16F1A"/>
    <w:rsid w:val="00A20B16"/>
    <w:rsid w:val="00A216CC"/>
    <w:rsid w:val="00A22401"/>
    <w:rsid w:val="00A229C1"/>
    <w:rsid w:val="00A24010"/>
    <w:rsid w:val="00A24A9B"/>
    <w:rsid w:val="00A26032"/>
    <w:rsid w:val="00A268DE"/>
    <w:rsid w:val="00A26B0D"/>
    <w:rsid w:val="00A30DB9"/>
    <w:rsid w:val="00A32E98"/>
    <w:rsid w:val="00A33732"/>
    <w:rsid w:val="00A34527"/>
    <w:rsid w:val="00A34A4A"/>
    <w:rsid w:val="00A36147"/>
    <w:rsid w:val="00A36204"/>
    <w:rsid w:val="00A3643F"/>
    <w:rsid w:val="00A3735A"/>
    <w:rsid w:val="00A4067D"/>
    <w:rsid w:val="00A4176D"/>
    <w:rsid w:val="00A41FD9"/>
    <w:rsid w:val="00A425FB"/>
    <w:rsid w:val="00A42BD1"/>
    <w:rsid w:val="00A42D0C"/>
    <w:rsid w:val="00A42F1B"/>
    <w:rsid w:val="00A434EE"/>
    <w:rsid w:val="00A44BE2"/>
    <w:rsid w:val="00A44EBE"/>
    <w:rsid w:val="00A5038B"/>
    <w:rsid w:val="00A510C8"/>
    <w:rsid w:val="00A52150"/>
    <w:rsid w:val="00A52737"/>
    <w:rsid w:val="00A53AC0"/>
    <w:rsid w:val="00A54545"/>
    <w:rsid w:val="00A546BC"/>
    <w:rsid w:val="00A55989"/>
    <w:rsid w:val="00A5649E"/>
    <w:rsid w:val="00A5694A"/>
    <w:rsid w:val="00A56DCB"/>
    <w:rsid w:val="00A572BE"/>
    <w:rsid w:val="00A60E79"/>
    <w:rsid w:val="00A61BE1"/>
    <w:rsid w:val="00A61DEA"/>
    <w:rsid w:val="00A621BD"/>
    <w:rsid w:val="00A62542"/>
    <w:rsid w:val="00A62DEA"/>
    <w:rsid w:val="00A62FB6"/>
    <w:rsid w:val="00A63A97"/>
    <w:rsid w:val="00A63DA4"/>
    <w:rsid w:val="00A653E5"/>
    <w:rsid w:val="00A65D9E"/>
    <w:rsid w:val="00A6633A"/>
    <w:rsid w:val="00A70467"/>
    <w:rsid w:val="00A705E5"/>
    <w:rsid w:val="00A708AA"/>
    <w:rsid w:val="00A70A8E"/>
    <w:rsid w:val="00A710B8"/>
    <w:rsid w:val="00A71860"/>
    <w:rsid w:val="00A71C8A"/>
    <w:rsid w:val="00A727AD"/>
    <w:rsid w:val="00A72AFD"/>
    <w:rsid w:val="00A736E2"/>
    <w:rsid w:val="00A74108"/>
    <w:rsid w:val="00A74495"/>
    <w:rsid w:val="00A74723"/>
    <w:rsid w:val="00A752BE"/>
    <w:rsid w:val="00A75CD5"/>
    <w:rsid w:val="00A760C3"/>
    <w:rsid w:val="00A7630E"/>
    <w:rsid w:val="00A763D5"/>
    <w:rsid w:val="00A76A88"/>
    <w:rsid w:val="00A7790B"/>
    <w:rsid w:val="00A80960"/>
    <w:rsid w:val="00A813FE"/>
    <w:rsid w:val="00A8142C"/>
    <w:rsid w:val="00A83092"/>
    <w:rsid w:val="00A830CC"/>
    <w:rsid w:val="00A8331B"/>
    <w:rsid w:val="00A83DF3"/>
    <w:rsid w:val="00A84A75"/>
    <w:rsid w:val="00A852BF"/>
    <w:rsid w:val="00A85915"/>
    <w:rsid w:val="00A86175"/>
    <w:rsid w:val="00A86270"/>
    <w:rsid w:val="00A865A0"/>
    <w:rsid w:val="00A8692F"/>
    <w:rsid w:val="00A9072A"/>
    <w:rsid w:val="00A911E9"/>
    <w:rsid w:val="00A91C83"/>
    <w:rsid w:val="00A91F55"/>
    <w:rsid w:val="00A928EF"/>
    <w:rsid w:val="00A94121"/>
    <w:rsid w:val="00A94136"/>
    <w:rsid w:val="00A949CD"/>
    <w:rsid w:val="00A94BC2"/>
    <w:rsid w:val="00A94C59"/>
    <w:rsid w:val="00A94C70"/>
    <w:rsid w:val="00A94D7C"/>
    <w:rsid w:val="00A9507E"/>
    <w:rsid w:val="00A952AB"/>
    <w:rsid w:val="00A974E2"/>
    <w:rsid w:val="00A974F0"/>
    <w:rsid w:val="00A97630"/>
    <w:rsid w:val="00A9783D"/>
    <w:rsid w:val="00A97EE6"/>
    <w:rsid w:val="00AA0539"/>
    <w:rsid w:val="00AA1B4A"/>
    <w:rsid w:val="00AA2D35"/>
    <w:rsid w:val="00AA45E6"/>
    <w:rsid w:val="00AA485C"/>
    <w:rsid w:val="00AA5745"/>
    <w:rsid w:val="00AA5A37"/>
    <w:rsid w:val="00AA6983"/>
    <w:rsid w:val="00AA6F3E"/>
    <w:rsid w:val="00AB0758"/>
    <w:rsid w:val="00AB08AB"/>
    <w:rsid w:val="00AB0BB6"/>
    <w:rsid w:val="00AB345D"/>
    <w:rsid w:val="00AB489C"/>
    <w:rsid w:val="00AB491E"/>
    <w:rsid w:val="00AB50C1"/>
    <w:rsid w:val="00AB6506"/>
    <w:rsid w:val="00AB6936"/>
    <w:rsid w:val="00AB69B0"/>
    <w:rsid w:val="00AB70B3"/>
    <w:rsid w:val="00AB74F0"/>
    <w:rsid w:val="00AB7E0D"/>
    <w:rsid w:val="00AC0C3B"/>
    <w:rsid w:val="00AC1B57"/>
    <w:rsid w:val="00AC2088"/>
    <w:rsid w:val="00AC24F5"/>
    <w:rsid w:val="00AC2B20"/>
    <w:rsid w:val="00AC2D63"/>
    <w:rsid w:val="00AC2F6F"/>
    <w:rsid w:val="00AC2FBC"/>
    <w:rsid w:val="00AC3FB0"/>
    <w:rsid w:val="00AC46A5"/>
    <w:rsid w:val="00AC46B7"/>
    <w:rsid w:val="00AC4D6F"/>
    <w:rsid w:val="00AC5983"/>
    <w:rsid w:val="00AC5EE6"/>
    <w:rsid w:val="00AC6574"/>
    <w:rsid w:val="00AC6CE4"/>
    <w:rsid w:val="00AC7204"/>
    <w:rsid w:val="00AD00BB"/>
    <w:rsid w:val="00AD03D8"/>
    <w:rsid w:val="00AD0418"/>
    <w:rsid w:val="00AD0711"/>
    <w:rsid w:val="00AD1593"/>
    <w:rsid w:val="00AD295D"/>
    <w:rsid w:val="00AD3187"/>
    <w:rsid w:val="00AD3BE6"/>
    <w:rsid w:val="00AD44D8"/>
    <w:rsid w:val="00AD481E"/>
    <w:rsid w:val="00AD4982"/>
    <w:rsid w:val="00AD4B93"/>
    <w:rsid w:val="00AD66AE"/>
    <w:rsid w:val="00AD68BA"/>
    <w:rsid w:val="00AD704E"/>
    <w:rsid w:val="00AD7790"/>
    <w:rsid w:val="00AD7AE6"/>
    <w:rsid w:val="00AE0EBC"/>
    <w:rsid w:val="00AE1270"/>
    <w:rsid w:val="00AE218E"/>
    <w:rsid w:val="00AE2F85"/>
    <w:rsid w:val="00AE32CC"/>
    <w:rsid w:val="00AE3542"/>
    <w:rsid w:val="00AE4051"/>
    <w:rsid w:val="00AE5E2F"/>
    <w:rsid w:val="00AE5FE0"/>
    <w:rsid w:val="00AE60B7"/>
    <w:rsid w:val="00AE62C9"/>
    <w:rsid w:val="00AE6369"/>
    <w:rsid w:val="00AE6371"/>
    <w:rsid w:val="00AE63B7"/>
    <w:rsid w:val="00AE649B"/>
    <w:rsid w:val="00AE695E"/>
    <w:rsid w:val="00AE6A5C"/>
    <w:rsid w:val="00AE6AAE"/>
    <w:rsid w:val="00AE73AC"/>
    <w:rsid w:val="00AE7BEC"/>
    <w:rsid w:val="00AE7C02"/>
    <w:rsid w:val="00AE7D2D"/>
    <w:rsid w:val="00AF098A"/>
    <w:rsid w:val="00AF1354"/>
    <w:rsid w:val="00AF161D"/>
    <w:rsid w:val="00AF2A19"/>
    <w:rsid w:val="00AF2AB7"/>
    <w:rsid w:val="00AF2B1C"/>
    <w:rsid w:val="00AF3700"/>
    <w:rsid w:val="00AF3E35"/>
    <w:rsid w:val="00AF49C2"/>
    <w:rsid w:val="00AF4CA4"/>
    <w:rsid w:val="00AF4D3F"/>
    <w:rsid w:val="00AF4FE5"/>
    <w:rsid w:val="00AF5010"/>
    <w:rsid w:val="00AF5907"/>
    <w:rsid w:val="00AF5978"/>
    <w:rsid w:val="00AF6031"/>
    <w:rsid w:val="00AF7DF1"/>
    <w:rsid w:val="00B0062E"/>
    <w:rsid w:val="00B0078A"/>
    <w:rsid w:val="00B00D9E"/>
    <w:rsid w:val="00B02220"/>
    <w:rsid w:val="00B02352"/>
    <w:rsid w:val="00B02B7B"/>
    <w:rsid w:val="00B02B9D"/>
    <w:rsid w:val="00B02CD1"/>
    <w:rsid w:val="00B0300B"/>
    <w:rsid w:val="00B03085"/>
    <w:rsid w:val="00B04468"/>
    <w:rsid w:val="00B04B69"/>
    <w:rsid w:val="00B05159"/>
    <w:rsid w:val="00B05457"/>
    <w:rsid w:val="00B0575C"/>
    <w:rsid w:val="00B057F5"/>
    <w:rsid w:val="00B05AA2"/>
    <w:rsid w:val="00B06943"/>
    <w:rsid w:val="00B07640"/>
    <w:rsid w:val="00B0775D"/>
    <w:rsid w:val="00B0776E"/>
    <w:rsid w:val="00B110C5"/>
    <w:rsid w:val="00B1186D"/>
    <w:rsid w:val="00B128A0"/>
    <w:rsid w:val="00B1331D"/>
    <w:rsid w:val="00B144D5"/>
    <w:rsid w:val="00B155CB"/>
    <w:rsid w:val="00B1581C"/>
    <w:rsid w:val="00B15889"/>
    <w:rsid w:val="00B15D5E"/>
    <w:rsid w:val="00B15D79"/>
    <w:rsid w:val="00B162F2"/>
    <w:rsid w:val="00B16D44"/>
    <w:rsid w:val="00B172E3"/>
    <w:rsid w:val="00B173FA"/>
    <w:rsid w:val="00B20240"/>
    <w:rsid w:val="00B207EC"/>
    <w:rsid w:val="00B211AB"/>
    <w:rsid w:val="00B21A73"/>
    <w:rsid w:val="00B225B5"/>
    <w:rsid w:val="00B22A25"/>
    <w:rsid w:val="00B22B33"/>
    <w:rsid w:val="00B23281"/>
    <w:rsid w:val="00B23AC4"/>
    <w:rsid w:val="00B2462D"/>
    <w:rsid w:val="00B26136"/>
    <w:rsid w:val="00B266FE"/>
    <w:rsid w:val="00B27239"/>
    <w:rsid w:val="00B27571"/>
    <w:rsid w:val="00B27BF7"/>
    <w:rsid w:val="00B31982"/>
    <w:rsid w:val="00B320F8"/>
    <w:rsid w:val="00B32B63"/>
    <w:rsid w:val="00B32D49"/>
    <w:rsid w:val="00B34628"/>
    <w:rsid w:val="00B3549E"/>
    <w:rsid w:val="00B35C03"/>
    <w:rsid w:val="00B35CD0"/>
    <w:rsid w:val="00B37087"/>
    <w:rsid w:val="00B37A01"/>
    <w:rsid w:val="00B409FB"/>
    <w:rsid w:val="00B40AC4"/>
    <w:rsid w:val="00B40B2F"/>
    <w:rsid w:val="00B4164B"/>
    <w:rsid w:val="00B421A5"/>
    <w:rsid w:val="00B43330"/>
    <w:rsid w:val="00B43A3A"/>
    <w:rsid w:val="00B454D1"/>
    <w:rsid w:val="00B461C5"/>
    <w:rsid w:val="00B4626E"/>
    <w:rsid w:val="00B470B0"/>
    <w:rsid w:val="00B47852"/>
    <w:rsid w:val="00B50EF3"/>
    <w:rsid w:val="00B5159F"/>
    <w:rsid w:val="00B51D11"/>
    <w:rsid w:val="00B5244B"/>
    <w:rsid w:val="00B528E4"/>
    <w:rsid w:val="00B53385"/>
    <w:rsid w:val="00B53728"/>
    <w:rsid w:val="00B5409A"/>
    <w:rsid w:val="00B547A7"/>
    <w:rsid w:val="00B55574"/>
    <w:rsid w:val="00B56B11"/>
    <w:rsid w:val="00B57934"/>
    <w:rsid w:val="00B57F5A"/>
    <w:rsid w:val="00B61D1A"/>
    <w:rsid w:val="00B62751"/>
    <w:rsid w:val="00B62ED8"/>
    <w:rsid w:val="00B63B62"/>
    <w:rsid w:val="00B6448C"/>
    <w:rsid w:val="00B64D02"/>
    <w:rsid w:val="00B6525D"/>
    <w:rsid w:val="00B653CA"/>
    <w:rsid w:val="00B65678"/>
    <w:rsid w:val="00B65ABA"/>
    <w:rsid w:val="00B66DFA"/>
    <w:rsid w:val="00B66F70"/>
    <w:rsid w:val="00B67097"/>
    <w:rsid w:val="00B6790F"/>
    <w:rsid w:val="00B70DBF"/>
    <w:rsid w:val="00B713EA"/>
    <w:rsid w:val="00B71B3B"/>
    <w:rsid w:val="00B71CCC"/>
    <w:rsid w:val="00B71E15"/>
    <w:rsid w:val="00B72617"/>
    <w:rsid w:val="00B72E45"/>
    <w:rsid w:val="00B72F0D"/>
    <w:rsid w:val="00B74666"/>
    <w:rsid w:val="00B7562E"/>
    <w:rsid w:val="00B75D1D"/>
    <w:rsid w:val="00B76318"/>
    <w:rsid w:val="00B7668D"/>
    <w:rsid w:val="00B76A48"/>
    <w:rsid w:val="00B76E0F"/>
    <w:rsid w:val="00B77292"/>
    <w:rsid w:val="00B808C4"/>
    <w:rsid w:val="00B8096C"/>
    <w:rsid w:val="00B8114F"/>
    <w:rsid w:val="00B821F9"/>
    <w:rsid w:val="00B83046"/>
    <w:rsid w:val="00B83285"/>
    <w:rsid w:val="00B833D1"/>
    <w:rsid w:val="00B840B0"/>
    <w:rsid w:val="00B853DB"/>
    <w:rsid w:val="00B8576E"/>
    <w:rsid w:val="00B857CA"/>
    <w:rsid w:val="00B86295"/>
    <w:rsid w:val="00B86AF2"/>
    <w:rsid w:val="00B876F2"/>
    <w:rsid w:val="00B87D61"/>
    <w:rsid w:val="00B9009E"/>
    <w:rsid w:val="00B92AA7"/>
    <w:rsid w:val="00B933F0"/>
    <w:rsid w:val="00B93948"/>
    <w:rsid w:val="00B93EE2"/>
    <w:rsid w:val="00B94448"/>
    <w:rsid w:val="00B944FC"/>
    <w:rsid w:val="00B94781"/>
    <w:rsid w:val="00B95457"/>
    <w:rsid w:val="00B960B1"/>
    <w:rsid w:val="00B96381"/>
    <w:rsid w:val="00B96B6C"/>
    <w:rsid w:val="00B971F9"/>
    <w:rsid w:val="00B97603"/>
    <w:rsid w:val="00B97631"/>
    <w:rsid w:val="00BA075C"/>
    <w:rsid w:val="00BA1094"/>
    <w:rsid w:val="00BA161C"/>
    <w:rsid w:val="00BA17F1"/>
    <w:rsid w:val="00BA1B63"/>
    <w:rsid w:val="00BA277B"/>
    <w:rsid w:val="00BA2FDC"/>
    <w:rsid w:val="00BA37E6"/>
    <w:rsid w:val="00BA4947"/>
    <w:rsid w:val="00BA4BC7"/>
    <w:rsid w:val="00BA55B7"/>
    <w:rsid w:val="00BA5A04"/>
    <w:rsid w:val="00BA5E47"/>
    <w:rsid w:val="00BA7D57"/>
    <w:rsid w:val="00BA7E5A"/>
    <w:rsid w:val="00BA7E79"/>
    <w:rsid w:val="00BB0411"/>
    <w:rsid w:val="00BB07F3"/>
    <w:rsid w:val="00BB0EB8"/>
    <w:rsid w:val="00BB10C8"/>
    <w:rsid w:val="00BB156E"/>
    <w:rsid w:val="00BB1A41"/>
    <w:rsid w:val="00BB228A"/>
    <w:rsid w:val="00BB233B"/>
    <w:rsid w:val="00BB3330"/>
    <w:rsid w:val="00BB359F"/>
    <w:rsid w:val="00BB3DC0"/>
    <w:rsid w:val="00BB47D7"/>
    <w:rsid w:val="00BB4A62"/>
    <w:rsid w:val="00BB6281"/>
    <w:rsid w:val="00BB6D4C"/>
    <w:rsid w:val="00BB72CE"/>
    <w:rsid w:val="00BB7D11"/>
    <w:rsid w:val="00BB7DFC"/>
    <w:rsid w:val="00BC01C1"/>
    <w:rsid w:val="00BC028E"/>
    <w:rsid w:val="00BC05C6"/>
    <w:rsid w:val="00BC099B"/>
    <w:rsid w:val="00BC111A"/>
    <w:rsid w:val="00BC2C8F"/>
    <w:rsid w:val="00BC3448"/>
    <w:rsid w:val="00BC42D4"/>
    <w:rsid w:val="00BC45A1"/>
    <w:rsid w:val="00BC4C86"/>
    <w:rsid w:val="00BC5A34"/>
    <w:rsid w:val="00BC67EB"/>
    <w:rsid w:val="00BC77F9"/>
    <w:rsid w:val="00BD0C4D"/>
    <w:rsid w:val="00BD1102"/>
    <w:rsid w:val="00BD11A3"/>
    <w:rsid w:val="00BD1590"/>
    <w:rsid w:val="00BD17F5"/>
    <w:rsid w:val="00BD2C23"/>
    <w:rsid w:val="00BD384A"/>
    <w:rsid w:val="00BD3BB9"/>
    <w:rsid w:val="00BD4038"/>
    <w:rsid w:val="00BD5543"/>
    <w:rsid w:val="00BD6091"/>
    <w:rsid w:val="00BD6E05"/>
    <w:rsid w:val="00BD7D3C"/>
    <w:rsid w:val="00BD7DB9"/>
    <w:rsid w:val="00BE0208"/>
    <w:rsid w:val="00BE31B5"/>
    <w:rsid w:val="00BE49BF"/>
    <w:rsid w:val="00BE4A1B"/>
    <w:rsid w:val="00BE4D18"/>
    <w:rsid w:val="00BE519A"/>
    <w:rsid w:val="00BE5439"/>
    <w:rsid w:val="00BE54D0"/>
    <w:rsid w:val="00BE62C7"/>
    <w:rsid w:val="00BE6A62"/>
    <w:rsid w:val="00BE722D"/>
    <w:rsid w:val="00BE7E66"/>
    <w:rsid w:val="00BF0583"/>
    <w:rsid w:val="00BF10EC"/>
    <w:rsid w:val="00BF2295"/>
    <w:rsid w:val="00BF4ECB"/>
    <w:rsid w:val="00BF5212"/>
    <w:rsid w:val="00BF6B6C"/>
    <w:rsid w:val="00BF6D23"/>
    <w:rsid w:val="00BF7251"/>
    <w:rsid w:val="00BF72CE"/>
    <w:rsid w:val="00BF7F28"/>
    <w:rsid w:val="00C00436"/>
    <w:rsid w:val="00C01909"/>
    <w:rsid w:val="00C02B29"/>
    <w:rsid w:val="00C037F5"/>
    <w:rsid w:val="00C04954"/>
    <w:rsid w:val="00C04DBB"/>
    <w:rsid w:val="00C05787"/>
    <w:rsid w:val="00C05C29"/>
    <w:rsid w:val="00C07BB6"/>
    <w:rsid w:val="00C11871"/>
    <w:rsid w:val="00C119DA"/>
    <w:rsid w:val="00C11A02"/>
    <w:rsid w:val="00C12D2F"/>
    <w:rsid w:val="00C13059"/>
    <w:rsid w:val="00C136E1"/>
    <w:rsid w:val="00C14527"/>
    <w:rsid w:val="00C14E2D"/>
    <w:rsid w:val="00C150AE"/>
    <w:rsid w:val="00C152C6"/>
    <w:rsid w:val="00C156D4"/>
    <w:rsid w:val="00C167A3"/>
    <w:rsid w:val="00C17A8F"/>
    <w:rsid w:val="00C2062C"/>
    <w:rsid w:val="00C20C10"/>
    <w:rsid w:val="00C2181C"/>
    <w:rsid w:val="00C21CA1"/>
    <w:rsid w:val="00C2297D"/>
    <w:rsid w:val="00C23487"/>
    <w:rsid w:val="00C23901"/>
    <w:rsid w:val="00C23D73"/>
    <w:rsid w:val="00C2657D"/>
    <w:rsid w:val="00C269B5"/>
    <w:rsid w:val="00C269CC"/>
    <w:rsid w:val="00C26A87"/>
    <w:rsid w:val="00C26A99"/>
    <w:rsid w:val="00C27407"/>
    <w:rsid w:val="00C274D0"/>
    <w:rsid w:val="00C3015A"/>
    <w:rsid w:val="00C3048E"/>
    <w:rsid w:val="00C308CB"/>
    <w:rsid w:val="00C30CDB"/>
    <w:rsid w:val="00C3172A"/>
    <w:rsid w:val="00C31871"/>
    <w:rsid w:val="00C31C19"/>
    <w:rsid w:val="00C33C49"/>
    <w:rsid w:val="00C34466"/>
    <w:rsid w:val="00C34AD9"/>
    <w:rsid w:val="00C34C79"/>
    <w:rsid w:val="00C3503E"/>
    <w:rsid w:val="00C3595B"/>
    <w:rsid w:val="00C3654D"/>
    <w:rsid w:val="00C3745D"/>
    <w:rsid w:val="00C4084A"/>
    <w:rsid w:val="00C40BFD"/>
    <w:rsid w:val="00C416E1"/>
    <w:rsid w:val="00C4176C"/>
    <w:rsid w:val="00C41E50"/>
    <w:rsid w:val="00C42CB7"/>
    <w:rsid w:val="00C4348C"/>
    <w:rsid w:val="00C44096"/>
    <w:rsid w:val="00C441C3"/>
    <w:rsid w:val="00C44793"/>
    <w:rsid w:val="00C44FE9"/>
    <w:rsid w:val="00C4513E"/>
    <w:rsid w:val="00C45AFC"/>
    <w:rsid w:val="00C45F23"/>
    <w:rsid w:val="00C46171"/>
    <w:rsid w:val="00C466E0"/>
    <w:rsid w:val="00C471F6"/>
    <w:rsid w:val="00C47BF8"/>
    <w:rsid w:val="00C47C3B"/>
    <w:rsid w:val="00C500BC"/>
    <w:rsid w:val="00C50A68"/>
    <w:rsid w:val="00C51B1C"/>
    <w:rsid w:val="00C53AE9"/>
    <w:rsid w:val="00C53DCE"/>
    <w:rsid w:val="00C53EB6"/>
    <w:rsid w:val="00C53F56"/>
    <w:rsid w:val="00C552BB"/>
    <w:rsid w:val="00C55C72"/>
    <w:rsid w:val="00C5670C"/>
    <w:rsid w:val="00C5702B"/>
    <w:rsid w:val="00C57357"/>
    <w:rsid w:val="00C57466"/>
    <w:rsid w:val="00C57B3E"/>
    <w:rsid w:val="00C614C3"/>
    <w:rsid w:val="00C61D2C"/>
    <w:rsid w:val="00C62342"/>
    <w:rsid w:val="00C629A0"/>
    <w:rsid w:val="00C631F4"/>
    <w:rsid w:val="00C63A08"/>
    <w:rsid w:val="00C63D5E"/>
    <w:rsid w:val="00C645C9"/>
    <w:rsid w:val="00C650C0"/>
    <w:rsid w:val="00C655F2"/>
    <w:rsid w:val="00C65645"/>
    <w:rsid w:val="00C65B4C"/>
    <w:rsid w:val="00C65B61"/>
    <w:rsid w:val="00C67759"/>
    <w:rsid w:val="00C677E0"/>
    <w:rsid w:val="00C67CD5"/>
    <w:rsid w:val="00C67EF5"/>
    <w:rsid w:val="00C70639"/>
    <w:rsid w:val="00C70E53"/>
    <w:rsid w:val="00C719E3"/>
    <w:rsid w:val="00C72979"/>
    <w:rsid w:val="00C72A1F"/>
    <w:rsid w:val="00C73F22"/>
    <w:rsid w:val="00C7422E"/>
    <w:rsid w:val="00C74528"/>
    <w:rsid w:val="00C74EB4"/>
    <w:rsid w:val="00C75557"/>
    <w:rsid w:val="00C75883"/>
    <w:rsid w:val="00C75CBF"/>
    <w:rsid w:val="00C76B8C"/>
    <w:rsid w:val="00C779F6"/>
    <w:rsid w:val="00C77B99"/>
    <w:rsid w:val="00C80CB8"/>
    <w:rsid w:val="00C81529"/>
    <w:rsid w:val="00C81BA6"/>
    <w:rsid w:val="00C81C33"/>
    <w:rsid w:val="00C82214"/>
    <w:rsid w:val="00C82634"/>
    <w:rsid w:val="00C82ACA"/>
    <w:rsid w:val="00C82BBC"/>
    <w:rsid w:val="00C8377C"/>
    <w:rsid w:val="00C84BDC"/>
    <w:rsid w:val="00C877CD"/>
    <w:rsid w:val="00C879E1"/>
    <w:rsid w:val="00C902E9"/>
    <w:rsid w:val="00C908B7"/>
    <w:rsid w:val="00C913F2"/>
    <w:rsid w:val="00C91480"/>
    <w:rsid w:val="00C91D81"/>
    <w:rsid w:val="00C929E0"/>
    <w:rsid w:val="00C92A42"/>
    <w:rsid w:val="00C93003"/>
    <w:rsid w:val="00C9363D"/>
    <w:rsid w:val="00C9384B"/>
    <w:rsid w:val="00C968B9"/>
    <w:rsid w:val="00C97034"/>
    <w:rsid w:val="00C976F2"/>
    <w:rsid w:val="00C9780E"/>
    <w:rsid w:val="00C9782E"/>
    <w:rsid w:val="00C97C65"/>
    <w:rsid w:val="00CA0578"/>
    <w:rsid w:val="00CA0F82"/>
    <w:rsid w:val="00CA18F2"/>
    <w:rsid w:val="00CA1C6A"/>
    <w:rsid w:val="00CA1F21"/>
    <w:rsid w:val="00CA22FD"/>
    <w:rsid w:val="00CA3D9E"/>
    <w:rsid w:val="00CA4871"/>
    <w:rsid w:val="00CA50D5"/>
    <w:rsid w:val="00CA5555"/>
    <w:rsid w:val="00CA6722"/>
    <w:rsid w:val="00CA6AD0"/>
    <w:rsid w:val="00CA6D4E"/>
    <w:rsid w:val="00CA7A17"/>
    <w:rsid w:val="00CA7B4B"/>
    <w:rsid w:val="00CB07B7"/>
    <w:rsid w:val="00CB090A"/>
    <w:rsid w:val="00CB099B"/>
    <w:rsid w:val="00CB0EF3"/>
    <w:rsid w:val="00CB2DFE"/>
    <w:rsid w:val="00CB36A8"/>
    <w:rsid w:val="00CB3AB5"/>
    <w:rsid w:val="00CB4FC7"/>
    <w:rsid w:val="00CB626D"/>
    <w:rsid w:val="00CB6B5E"/>
    <w:rsid w:val="00CB73DF"/>
    <w:rsid w:val="00CB772D"/>
    <w:rsid w:val="00CC02DC"/>
    <w:rsid w:val="00CC0559"/>
    <w:rsid w:val="00CC0F15"/>
    <w:rsid w:val="00CC139A"/>
    <w:rsid w:val="00CC1E7A"/>
    <w:rsid w:val="00CC24EE"/>
    <w:rsid w:val="00CC25A5"/>
    <w:rsid w:val="00CC26B3"/>
    <w:rsid w:val="00CC3398"/>
    <w:rsid w:val="00CC34D1"/>
    <w:rsid w:val="00CC3817"/>
    <w:rsid w:val="00CC4F64"/>
    <w:rsid w:val="00CC5051"/>
    <w:rsid w:val="00CC584A"/>
    <w:rsid w:val="00CC6B3B"/>
    <w:rsid w:val="00CC6C8D"/>
    <w:rsid w:val="00CC72C9"/>
    <w:rsid w:val="00CC7361"/>
    <w:rsid w:val="00CD058C"/>
    <w:rsid w:val="00CD2007"/>
    <w:rsid w:val="00CD2484"/>
    <w:rsid w:val="00CD3064"/>
    <w:rsid w:val="00CD39C6"/>
    <w:rsid w:val="00CD3B98"/>
    <w:rsid w:val="00CD405D"/>
    <w:rsid w:val="00CD4216"/>
    <w:rsid w:val="00CD4239"/>
    <w:rsid w:val="00CD4CE3"/>
    <w:rsid w:val="00CD4F22"/>
    <w:rsid w:val="00CD518C"/>
    <w:rsid w:val="00CD64FF"/>
    <w:rsid w:val="00CD6861"/>
    <w:rsid w:val="00CD6F3F"/>
    <w:rsid w:val="00CD733F"/>
    <w:rsid w:val="00CD7C65"/>
    <w:rsid w:val="00CE038E"/>
    <w:rsid w:val="00CE05EB"/>
    <w:rsid w:val="00CE07D4"/>
    <w:rsid w:val="00CE0942"/>
    <w:rsid w:val="00CE17C7"/>
    <w:rsid w:val="00CE1A5D"/>
    <w:rsid w:val="00CE1B00"/>
    <w:rsid w:val="00CE2276"/>
    <w:rsid w:val="00CE369C"/>
    <w:rsid w:val="00CE4BE7"/>
    <w:rsid w:val="00CE58B6"/>
    <w:rsid w:val="00CE5981"/>
    <w:rsid w:val="00CE6326"/>
    <w:rsid w:val="00CE640F"/>
    <w:rsid w:val="00CE73C0"/>
    <w:rsid w:val="00CE7745"/>
    <w:rsid w:val="00CE7CA5"/>
    <w:rsid w:val="00CF025D"/>
    <w:rsid w:val="00CF0B7E"/>
    <w:rsid w:val="00CF1022"/>
    <w:rsid w:val="00CF1539"/>
    <w:rsid w:val="00CF18E3"/>
    <w:rsid w:val="00CF19C3"/>
    <w:rsid w:val="00CF1D81"/>
    <w:rsid w:val="00CF1F05"/>
    <w:rsid w:val="00CF1F92"/>
    <w:rsid w:val="00CF2061"/>
    <w:rsid w:val="00CF20D0"/>
    <w:rsid w:val="00CF2B86"/>
    <w:rsid w:val="00CF2DC9"/>
    <w:rsid w:val="00CF3FA8"/>
    <w:rsid w:val="00CF441B"/>
    <w:rsid w:val="00CF4F67"/>
    <w:rsid w:val="00CF64BB"/>
    <w:rsid w:val="00CF6D1C"/>
    <w:rsid w:val="00CF7CB6"/>
    <w:rsid w:val="00D0033B"/>
    <w:rsid w:val="00D007C5"/>
    <w:rsid w:val="00D012FA"/>
    <w:rsid w:val="00D01697"/>
    <w:rsid w:val="00D0198B"/>
    <w:rsid w:val="00D0230A"/>
    <w:rsid w:val="00D02580"/>
    <w:rsid w:val="00D025BB"/>
    <w:rsid w:val="00D0320A"/>
    <w:rsid w:val="00D03395"/>
    <w:rsid w:val="00D03540"/>
    <w:rsid w:val="00D04738"/>
    <w:rsid w:val="00D064DD"/>
    <w:rsid w:val="00D065D1"/>
    <w:rsid w:val="00D12CD3"/>
    <w:rsid w:val="00D137B0"/>
    <w:rsid w:val="00D1385C"/>
    <w:rsid w:val="00D153E6"/>
    <w:rsid w:val="00D15BB2"/>
    <w:rsid w:val="00D160BA"/>
    <w:rsid w:val="00D16365"/>
    <w:rsid w:val="00D16D7C"/>
    <w:rsid w:val="00D17321"/>
    <w:rsid w:val="00D1762D"/>
    <w:rsid w:val="00D17A42"/>
    <w:rsid w:val="00D17BC8"/>
    <w:rsid w:val="00D20090"/>
    <w:rsid w:val="00D213F0"/>
    <w:rsid w:val="00D251F4"/>
    <w:rsid w:val="00D26912"/>
    <w:rsid w:val="00D26D31"/>
    <w:rsid w:val="00D27271"/>
    <w:rsid w:val="00D27B5B"/>
    <w:rsid w:val="00D311AB"/>
    <w:rsid w:val="00D3143F"/>
    <w:rsid w:val="00D31ADF"/>
    <w:rsid w:val="00D31BAE"/>
    <w:rsid w:val="00D32290"/>
    <w:rsid w:val="00D323B6"/>
    <w:rsid w:val="00D325A8"/>
    <w:rsid w:val="00D34416"/>
    <w:rsid w:val="00D352D4"/>
    <w:rsid w:val="00D35BAD"/>
    <w:rsid w:val="00D4007C"/>
    <w:rsid w:val="00D4078A"/>
    <w:rsid w:val="00D40DD1"/>
    <w:rsid w:val="00D4101F"/>
    <w:rsid w:val="00D41BAE"/>
    <w:rsid w:val="00D436BB"/>
    <w:rsid w:val="00D439DF"/>
    <w:rsid w:val="00D442AD"/>
    <w:rsid w:val="00D4657E"/>
    <w:rsid w:val="00D466C3"/>
    <w:rsid w:val="00D478CA"/>
    <w:rsid w:val="00D47966"/>
    <w:rsid w:val="00D521A7"/>
    <w:rsid w:val="00D5241A"/>
    <w:rsid w:val="00D529CC"/>
    <w:rsid w:val="00D52C80"/>
    <w:rsid w:val="00D52E31"/>
    <w:rsid w:val="00D55041"/>
    <w:rsid w:val="00D55E47"/>
    <w:rsid w:val="00D5618A"/>
    <w:rsid w:val="00D5784B"/>
    <w:rsid w:val="00D616C7"/>
    <w:rsid w:val="00D61D60"/>
    <w:rsid w:val="00D620A8"/>
    <w:rsid w:val="00D629D4"/>
    <w:rsid w:val="00D63128"/>
    <w:rsid w:val="00D63C5D"/>
    <w:rsid w:val="00D63EFB"/>
    <w:rsid w:val="00D6470F"/>
    <w:rsid w:val="00D658AF"/>
    <w:rsid w:val="00D666A5"/>
    <w:rsid w:val="00D67E14"/>
    <w:rsid w:val="00D70289"/>
    <w:rsid w:val="00D70A79"/>
    <w:rsid w:val="00D71AE4"/>
    <w:rsid w:val="00D7267F"/>
    <w:rsid w:val="00D730CF"/>
    <w:rsid w:val="00D75A5E"/>
    <w:rsid w:val="00D75C8D"/>
    <w:rsid w:val="00D768E0"/>
    <w:rsid w:val="00D77BA9"/>
    <w:rsid w:val="00D77F0F"/>
    <w:rsid w:val="00D81796"/>
    <w:rsid w:val="00D825BA"/>
    <w:rsid w:val="00D82899"/>
    <w:rsid w:val="00D835C0"/>
    <w:rsid w:val="00D83DE9"/>
    <w:rsid w:val="00D8450D"/>
    <w:rsid w:val="00D84880"/>
    <w:rsid w:val="00D84B17"/>
    <w:rsid w:val="00D86217"/>
    <w:rsid w:val="00D901DE"/>
    <w:rsid w:val="00D9024A"/>
    <w:rsid w:val="00D91176"/>
    <w:rsid w:val="00D9237A"/>
    <w:rsid w:val="00D92471"/>
    <w:rsid w:val="00D92C97"/>
    <w:rsid w:val="00D93C9C"/>
    <w:rsid w:val="00D94A99"/>
    <w:rsid w:val="00D94DB8"/>
    <w:rsid w:val="00D94DF0"/>
    <w:rsid w:val="00D956E9"/>
    <w:rsid w:val="00D95ABF"/>
    <w:rsid w:val="00D95AF9"/>
    <w:rsid w:val="00D964A7"/>
    <w:rsid w:val="00D972E1"/>
    <w:rsid w:val="00D979DF"/>
    <w:rsid w:val="00DA09C9"/>
    <w:rsid w:val="00DA0AC5"/>
    <w:rsid w:val="00DA1822"/>
    <w:rsid w:val="00DA2654"/>
    <w:rsid w:val="00DA2A7C"/>
    <w:rsid w:val="00DA2AA3"/>
    <w:rsid w:val="00DA2AAE"/>
    <w:rsid w:val="00DA3137"/>
    <w:rsid w:val="00DA5A4D"/>
    <w:rsid w:val="00DA6B04"/>
    <w:rsid w:val="00DA7C5F"/>
    <w:rsid w:val="00DA7E87"/>
    <w:rsid w:val="00DB0620"/>
    <w:rsid w:val="00DB0F8E"/>
    <w:rsid w:val="00DB1AD1"/>
    <w:rsid w:val="00DB49CD"/>
    <w:rsid w:val="00DB5147"/>
    <w:rsid w:val="00DB5E1F"/>
    <w:rsid w:val="00DB7027"/>
    <w:rsid w:val="00DB703B"/>
    <w:rsid w:val="00DB7268"/>
    <w:rsid w:val="00DB73DD"/>
    <w:rsid w:val="00DB76D3"/>
    <w:rsid w:val="00DC126C"/>
    <w:rsid w:val="00DC12FD"/>
    <w:rsid w:val="00DC19D8"/>
    <w:rsid w:val="00DC22BC"/>
    <w:rsid w:val="00DC2613"/>
    <w:rsid w:val="00DC363B"/>
    <w:rsid w:val="00DC375A"/>
    <w:rsid w:val="00DC4512"/>
    <w:rsid w:val="00DC5D8E"/>
    <w:rsid w:val="00DC63C7"/>
    <w:rsid w:val="00DC6466"/>
    <w:rsid w:val="00DC6646"/>
    <w:rsid w:val="00DC7468"/>
    <w:rsid w:val="00DD0B00"/>
    <w:rsid w:val="00DD0C30"/>
    <w:rsid w:val="00DD0C4B"/>
    <w:rsid w:val="00DD17A8"/>
    <w:rsid w:val="00DD18BC"/>
    <w:rsid w:val="00DD1A0A"/>
    <w:rsid w:val="00DD2A25"/>
    <w:rsid w:val="00DD3369"/>
    <w:rsid w:val="00DD3377"/>
    <w:rsid w:val="00DD3691"/>
    <w:rsid w:val="00DD46AB"/>
    <w:rsid w:val="00DD4B55"/>
    <w:rsid w:val="00DD4BD2"/>
    <w:rsid w:val="00DD5647"/>
    <w:rsid w:val="00DD57C8"/>
    <w:rsid w:val="00DD58A8"/>
    <w:rsid w:val="00DD5DD5"/>
    <w:rsid w:val="00DE05E9"/>
    <w:rsid w:val="00DE1275"/>
    <w:rsid w:val="00DE1E90"/>
    <w:rsid w:val="00DE22F4"/>
    <w:rsid w:val="00DE23DD"/>
    <w:rsid w:val="00DE24E6"/>
    <w:rsid w:val="00DE2896"/>
    <w:rsid w:val="00DE29A4"/>
    <w:rsid w:val="00DE2B6B"/>
    <w:rsid w:val="00DE3145"/>
    <w:rsid w:val="00DE44A8"/>
    <w:rsid w:val="00DE4669"/>
    <w:rsid w:val="00DE4890"/>
    <w:rsid w:val="00DE5064"/>
    <w:rsid w:val="00DE511F"/>
    <w:rsid w:val="00DE53FC"/>
    <w:rsid w:val="00DE5C8A"/>
    <w:rsid w:val="00DE688C"/>
    <w:rsid w:val="00DE6C9D"/>
    <w:rsid w:val="00DE7564"/>
    <w:rsid w:val="00DE7684"/>
    <w:rsid w:val="00DE7799"/>
    <w:rsid w:val="00DE78F8"/>
    <w:rsid w:val="00DF07AD"/>
    <w:rsid w:val="00DF07C4"/>
    <w:rsid w:val="00DF1001"/>
    <w:rsid w:val="00DF1A0B"/>
    <w:rsid w:val="00DF26A9"/>
    <w:rsid w:val="00DF3364"/>
    <w:rsid w:val="00DF3473"/>
    <w:rsid w:val="00DF4133"/>
    <w:rsid w:val="00DF43B0"/>
    <w:rsid w:val="00DF4C50"/>
    <w:rsid w:val="00DF504C"/>
    <w:rsid w:val="00DF5A27"/>
    <w:rsid w:val="00DF5D8E"/>
    <w:rsid w:val="00DF63E6"/>
    <w:rsid w:val="00DF729A"/>
    <w:rsid w:val="00DF749C"/>
    <w:rsid w:val="00E00269"/>
    <w:rsid w:val="00E0199F"/>
    <w:rsid w:val="00E021A3"/>
    <w:rsid w:val="00E02B51"/>
    <w:rsid w:val="00E03330"/>
    <w:rsid w:val="00E04A91"/>
    <w:rsid w:val="00E055BB"/>
    <w:rsid w:val="00E06054"/>
    <w:rsid w:val="00E06CF7"/>
    <w:rsid w:val="00E074BD"/>
    <w:rsid w:val="00E104F6"/>
    <w:rsid w:val="00E116D4"/>
    <w:rsid w:val="00E11988"/>
    <w:rsid w:val="00E1221C"/>
    <w:rsid w:val="00E12D92"/>
    <w:rsid w:val="00E13124"/>
    <w:rsid w:val="00E13D2C"/>
    <w:rsid w:val="00E1405C"/>
    <w:rsid w:val="00E1421F"/>
    <w:rsid w:val="00E14B51"/>
    <w:rsid w:val="00E151D6"/>
    <w:rsid w:val="00E1559E"/>
    <w:rsid w:val="00E15DA9"/>
    <w:rsid w:val="00E17427"/>
    <w:rsid w:val="00E2095D"/>
    <w:rsid w:val="00E20BAF"/>
    <w:rsid w:val="00E235C3"/>
    <w:rsid w:val="00E24F62"/>
    <w:rsid w:val="00E25AF2"/>
    <w:rsid w:val="00E25E8A"/>
    <w:rsid w:val="00E263BA"/>
    <w:rsid w:val="00E26B5D"/>
    <w:rsid w:val="00E30414"/>
    <w:rsid w:val="00E304EF"/>
    <w:rsid w:val="00E30F63"/>
    <w:rsid w:val="00E313E8"/>
    <w:rsid w:val="00E31F9E"/>
    <w:rsid w:val="00E32052"/>
    <w:rsid w:val="00E3301F"/>
    <w:rsid w:val="00E34350"/>
    <w:rsid w:val="00E34EDC"/>
    <w:rsid w:val="00E369D6"/>
    <w:rsid w:val="00E37D77"/>
    <w:rsid w:val="00E37FC4"/>
    <w:rsid w:val="00E40769"/>
    <w:rsid w:val="00E42BE4"/>
    <w:rsid w:val="00E42C90"/>
    <w:rsid w:val="00E42E8B"/>
    <w:rsid w:val="00E42EB4"/>
    <w:rsid w:val="00E43641"/>
    <w:rsid w:val="00E45D4E"/>
    <w:rsid w:val="00E465C7"/>
    <w:rsid w:val="00E50E7B"/>
    <w:rsid w:val="00E51C04"/>
    <w:rsid w:val="00E532BF"/>
    <w:rsid w:val="00E54B54"/>
    <w:rsid w:val="00E55E28"/>
    <w:rsid w:val="00E5674E"/>
    <w:rsid w:val="00E571DC"/>
    <w:rsid w:val="00E57CEA"/>
    <w:rsid w:val="00E6002C"/>
    <w:rsid w:val="00E60122"/>
    <w:rsid w:val="00E60F12"/>
    <w:rsid w:val="00E63860"/>
    <w:rsid w:val="00E63DF3"/>
    <w:rsid w:val="00E64BB7"/>
    <w:rsid w:val="00E652FB"/>
    <w:rsid w:val="00E66C20"/>
    <w:rsid w:val="00E708F7"/>
    <w:rsid w:val="00E71C46"/>
    <w:rsid w:val="00E7257E"/>
    <w:rsid w:val="00E731B7"/>
    <w:rsid w:val="00E73266"/>
    <w:rsid w:val="00E7372B"/>
    <w:rsid w:val="00E7393D"/>
    <w:rsid w:val="00E74007"/>
    <w:rsid w:val="00E749A1"/>
    <w:rsid w:val="00E74B24"/>
    <w:rsid w:val="00E75ED2"/>
    <w:rsid w:val="00E8153F"/>
    <w:rsid w:val="00E8280C"/>
    <w:rsid w:val="00E839BD"/>
    <w:rsid w:val="00E83E4C"/>
    <w:rsid w:val="00E8487C"/>
    <w:rsid w:val="00E84C69"/>
    <w:rsid w:val="00E84FBC"/>
    <w:rsid w:val="00E86068"/>
    <w:rsid w:val="00E8662D"/>
    <w:rsid w:val="00E87908"/>
    <w:rsid w:val="00E87A57"/>
    <w:rsid w:val="00E91933"/>
    <w:rsid w:val="00E922D7"/>
    <w:rsid w:val="00E92A81"/>
    <w:rsid w:val="00E93FE7"/>
    <w:rsid w:val="00E94650"/>
    <w:rsid w:val="00E9484A"/>
    <w:rsid w:val="00E95CCA"/>
    <w:rsid w:val="00E9638D"/>
    <w:rsid w:val="00E969B1"/>
    <w:rsid w:val="00E96A51"/>
    <w:rsid w:val="00EA0972"/>
    <w:rsid w:val="00EA1623"/>
    <w:rsid w:val="00EA1660"/>
    <w:rsid w:val="00EA2533"/>
    <w:rsid w:val="00EA2EF1"/>
    <w:rsid w:val="00EA4D40"/>
    <w:rsid w:val="00EA5453"/>
    <w:rsid w:val="00EA5C7C"/>
    <w:rsid w:val="00EA5D85"/>
    <w:rsid w:val="00EA6F83"/>
    <w:rsid w:val="00EA73EB"/>
    <w:rsid w:val="00EA7498"/>
    <w:rsid w:val="00EB00A4"/>
    <w:rsid w:val="00EB12DF"/>
    <w:rsid w:val="00EB2488"/>
    <w:rsid w:val="00EB2749"/>
    <w:rsid w:val="00EB2E19"/>
    <w:rsid w:val="00EB300B"/>
    <w:rsid w:val="00EB3165"/>
    <w:rsid w:val="00EB37F5"/>
    <w:rsid w:val="00EB445A"/>
    <w:rsid w:val="00EB4BBE"/>
    <w:rsid w:val="00EB57C1"/>
    <w:rsid w:val="00EB62BD"/>
    <w:rsid w:val="00EB6552"/>
    <w:rsid w:val="00EB6F23"/>
    <w:rsid w:val="00EB6F33"/>
    <w:rsid w:val="00EB70A9"/>
    <w:rsid w:val="00EB7C96"/>
    <w:rsid w:val="00EB7EC6"/>
    <w:rsid w:val="00EC0D74"/>
    <w:rsid w:val="00EC18E6"/>
    <w:rsid w:val="00EC1984"/>
    <w:rsid w:val="00EC22B8"/>
    <w:rsid w:val="00EC234C"/>
    <w:rsid w:val="00EC29C9"/>
    <w:rsid w:val="00EC2AE9"/>
    <w:rsid w:val="00EC3951"/>
    <w:rsid w:val="00EC3DBD"/>
    <w:rsid w:val="00EC48B7"/>
    <w:rsid w:val="00EC5791"/>
    <w:rsid w:val="00EC69B8"/>
    <w:rsid w:val="00EC70C1"/>
    <w:rsid w:val="00EC750A"/>
    <w:rsid w:val="00ED081C"/>
    <w:rsid w:val="00ED1FA0"/>
    <w:rsid w:val="00ED1FC2"/>
    <w:rsid w:val="00ED2CFD"/>
    <w:rsid w:val="00ED3529"/>
    <w:rsid w:val="00ED4362"/>
    <w:rsid w:val="00ED4D17"/>
    <w:rsid w:val="00ED7615"/>
    <w:rsid w:val="00EE16BD"/>
    <w:rsid w:val="00EE1ACF"/>
    <w:rsid w:val="00EE3121"/>
    <w:rsid w:val="00EE3630"/>
    <w:rsid w:val="00EE3916"/>
    <w:rsid w:val="00EE3E2D"/>
    <w:rsid w:val="00EE46E4"/>
    <w:rsid w:val="00EE47D5"/>
    <w:rsid w:val="00EE6CD3"/>
    <w:rsid w:val="00EE76A5"/>
    <w:rsid w:val="00EE7AAE"/>
    <w:rsid w:val="00EE7DA3"/>
    <w:rsid w:val="00EF141D"/>
    <w:rsid w:val="00EF20D7"/>
    <w:rsid w:val="00EF2483"/>
    <w:rsid w:val="00EF289E"/>
    <w:rsid w:val="00EF2AC5"/>
    <w:rsid w:val="00EF3419"/>
    <w:rsid w:val="00EF3A6D"/>
    <w:rsid w:val="00EF458D"/>
    <w:rsid w:val="00EF4FD0"/>
    <w:rsid w:val="00EF53AE"/>
    <w:rsid w:val="00EF56D5"/>
    <w:rsid w:val="00EF5AD7"/>
    <w:rsid w:val="00EF7268"/>
    <w:rsid w:val="00EF76EE"/>
    <w:rsid w:val="00EF7DFF"/>
    <w:rsid w:val="00F00766"/>
    <w:rsid w:val="00F00C1D"/>
    <w:rsid w:val="00F00FD8"/>
    <w:rsid w:val="00F0119C"/>
    <w:rsid w:val="00F011AC"/>
    <w:rsid w:val="00F0172C"/>
    <w:rsid w:val="00F0182F"/>
    <w:rsid w:val="00F01884"/>
    <w:rsid w:val="00F02BDB"/>
    <w:rsid w:val="00F03446"/>
    <w:rsid w:val="00F03B78"/>
    <w:rsid w:val="00F03D93"/>
    <w:rsid w:val="00F0441B"/>
    <w:rsid w:val="00F05526"/>
    <w:rsid w:val="00F05C53"/>
    <w:rsid w:val="00F06C0F"/>
    <w:rsid w:val="00F070E5"/>
    <w:rsid w:val="00F07134"/>
    <w:rsid w:val="00F07623"/>
    <w:rsid w:val="00F07A99"/>
    <w:rsid w:val="00F07C8B"/>
    <w:rsid w:val="00F07D0B"/>
    <w:rsid w:val="00F113CC"/>
    <w:rsid w:val="00F1270C"/>
    <w:rsid w:val="00F135D8"/>
    <w:rsid w:val="00F14125"/>
    <w:rsid w:val="00F14CA6"/>
    <w:rsid w:val="00F15688"/>
    <w:rsid w:val="00F15D56"/>
    <w:rsid w:val="00F166D8"/>
    <w:rsid w:val="00F1678C"/>
    <w:rsid w:val="00F16C4F"/>
    <w:rsid w:val="00F16CB1"/>
    <w:rsid w:val="00F16D38"/>
    <w:rsid w:val="00F17117"/>
    <w:rsid w:val="00F17245"/>
    <w:rsid w:val="00F178EA"/>
    <w:rsid w:val="00F17DF0"/>
    <w:rsid w:val="00F203E8"/>
    <w:rsid w:val="00F2073E"/>
    <w:rsid w:val="00F21528"/>
    <w:rsid w:val="00F24742"/>
    <w:rsid w:val="00F24B0C"/>
    <w:rsid w:val="00F24CD6"/>
    <w:rsid w:val="00F25696"/>
    <w:rsid w:val="00F25751"/>
    <w:rsid w:val="00F26D90"/>
    <w:rsid w:val="00F27F9A"/>
    <w:rsid w:val="00F305DD"/>
    <w:rsid w:val="00F30860"/>
    <w:rsid w:val="00F30D2F"/>
    <w:rsid w:val="00F3136B"/>
    <w:rsid w:val="00F314F1"/>
    <w:rsid w:val="00F327EA"/>
    <w:rsid w:val="00F33641"/>
    <w:rsid w:val="00F33C70"/>
    <w:rsid w:val="00F33E3A"/>
    <w:rsid w:val="00F34440"/>
    <w:rsid w:val="00F354D2"/>
    <w:rsid w:val="00F3654C"/>
    <w:rsid w:val="00F36817"/>
    <w:rsid w:val="00F4195D"/>
    <w:rsid w:val="00F41B3D"/>
    <w:rsid w:val="00F42475"/>
    <w:rsid w:val="00F42842"/>
    <w:rsid w:val="00F43E66"/>
    <w:rsid w:val="00F43EE0"/>
    <w:rsid w:val="00F442FA"/>
    <w:rsid w:val="00F445B6"/>
    <w:rsid w:val="00F44DC1"/>
    <w:rsid w:val="00F44E25"/>
    <w:rsid w:val="00F46488"/>
    <w:rsid w:val="00F46E40"/>
    <w:rsid w:val="00F47134"/>
    <w:rsid w:val="00F4760A"/>
    <w:rsid w:val="00F477BA"/>
    <w:rsid w:val="00F50DAA"/>
    <w:rsid w:val="00F5224B"/>
    <w:rsid w:val="00F529FE"/>
    <w:rsid w:val="00F52ACE"/>
    <w:rsid w:val="00F52B8E"/>
    <w:rsid w:val="00F53300"/>
    <w:rsid w:val="00F53CFD"/>
    <w:rsid w:val="00F53F09"/>
    <w:rsid w:val="00F54AF5"/>
    <w:rsid w:val="00F557E3"/>
    <w:rsid w:val="00F55A94"/>
    <w:rsid w:val="00F560B2"/>
    <w:rsid w:val="00F56838"/>
    <w:rsid w:val="00F60957"/>
    <w:rsid w:val="00F61A60"/>
    <w:rsid w:val="00F61C29"/>
    <w:rsid w:val="00F61C50"/>
    <w:rsid w:val="00F61E78"/>
    <w:rsid w:val="00F61F2D"/>
    <w:rsid w:val="00F62119"/>
    <w:rsid w:val="00F621C5"/>
    <w:rsid w:val="00F62353"/>
    <w:rsid w:val="00F635C5"/>
    <w:rsid w:val="00F63DA9"/>
    <w:rsid w:val="00F648B1"/>
    <w:rsid w:val="00F64921"/>
    <w:rsid w:val="00F65BC4"/>
    <w:rsid w:val="00F66B50"/>
    <w:rsid w:val="00F7023C"/>
    <w:rsid w:val="00F72962"/>
    <w:rsid w:val="00F73448"/>
    <w:rsid w:val="00F736E3"/>
    <w:rsid w:val="00F75F82"/>
    <w:rsid w:val="00F767E8"/>
    <w:rsid w:val="00F7709D"/>
    <w:rsid w:val="00F772B4"/>
    <w:rsid w:val="00F77C8D"/>
    <w:rsid w:val="00F807FF"/>
    <w:rsid w:val="00F81152"/>
    <w:rsid w:val="00F83372"/>
    <w:rsid w:val="00F8338E"/>
    <w:rsid w:val="00F8443A"/>
    <w:rsid w:val="00F84509"/>
    <w:rsid w:val="00F84F85"/>
    <w:rsid w:val="00F8599C"/>
    <w:rsid w:val="00F85CF9"/>
    <w:rsid w:val="00F860C2"/>
    <w:rsid w:val="00F86717"/>
    <w:rsid w:val="00F86A3F"/>
    <w:rsid w:val="00F87B3C"/>
    <w:rsid w:val="00F908D0"/>
    <w:rsid w:val="00F90BFA"/>
    <w:rsid w:val="00F90EA4"/>
    <w:rsid w:val="00F91138"/>
    <w:rsid w:val="00F91297"/>
    <w:rsid w:val="00F9133B"/>
    <w:rsid w:val="00F921F3"/>
    <w:rsid w:val="00F92A34"/>
    <w:rsid w:val="00F930BD"/>
    <w:rsid w:val="00F9359A"/>
    <w:rsid w:val="00F95057"/>
    <w:rsid w:val="00F96F1D"/>
    <w:rsid w:val="00F9716E"/>
    <w:rsid w:val="00F97730"/>
    <w:rsid w:val="00F97A63"/>
    <w:rsid w:val="00F97B1C"/>
    <w:rsid w:val="00F97F01"/>
    <w:rsid w:val="00FA1792"/>
    <w:rsid w:val="00FA2C9B"/>
    <w:rsid w:val="00FA303E"/>
    <w:rsid w:val="00FA370F"/>
    <w:rsid w:val="00FA3827"/>
    <w:rsid w:val="00FA4493"/>
    <w:rsid w:val="00FA6D61"/>
    <w:rsid w:val="00FA70FE"/>
    <w:rsid w:val="00FA7C0A"/>
    <w:rsid w:val="00FB1068"/>
    <w:rsid w:val="00FB1423"/>
    <w:rsid w:val="00FB2106"/>
    <w:rsid w:val="00FB2309"/>
    <w:rsid w:val="00FB2727"/>
    <w:rsid w:val="00FB32A4"/>
    <w:rsid w:val="00FB365D"/>
    <w:rsid w:val="00FB400B"/>
    <w:rsid w:val="00FB48F7"/>
    <w:rsid w:val="00FB4A22"/>
    <w:rsid w:val="00FB4A8D"/>
    <w:rsid w:val="00FB594D"/>
    <w:rsid w:val="00FB59B8"/>
    <w:rsid w:val="00FB5AA9"/>
    <w:rsid w:val="00FB6106"/>
    <w:rsid w:val="00FB731F"/>
    <w:rsid w:val="00FC14DF"/>
    <w:rsid w:val="00FC3364"/>
    <w:rsid w:val="00FC369B"/>
    <w:rsid w:val="00FC3B42"/>
    <w:rsid w:val="00FC49BB"/>
    <w:rsid w:val="00FC5659"/>
    <w:rsid w:val="00FC5E37"/>
    <w:rsid w:val="00FC7718"/>
    <w:rsid w:val="00FD0DF9"/>
    <w:rsid w:val="00FD2786"/>
    <w:rsid w:val="00FD28D8"/>
    <w:rsid w:val="00FD3D9F"/>
    <w:rsid w:val="00FD3EBD"/>
    <w:rsid w:val="00FD47EC"/>
    <w:rsid w:val="00FD544D"/>
    <w:rsid w:val="00FD5587"/>
    <w:rsid w:val="00FD55C3"/>
    <w:rsid w:val="00FD616B"/>
    <w:rsid w:val="00FD70AF"/>
    <w:rsid w:val="00FE07C2"/>
    <w:rsid w:val="00FE10B9"/>
    <w:rsid w:val="00FE1D5D"/>
    <w:rsid w:val="00FE1DDC"/>
    <w:rsid w:val="00FE23CB"/>
    <w:rsid w:val="00FE367F"/>
    <w:rsid w:val="00FE5086"/>
    <w:rsid w:val="00FE53B6"/>
    <w:rsid w:val="00FE6A01"/>
    <w:rsid w:val="00FE6A13"/>
    <w:rsid w:val="00FF0DAE"/>
    <w:rsid w:val="00FF1911"/>
    <w:rsid w:val="00FF29DC"/>
    <w:rsid w:val="00FF2E50"/>
    <w:rsid w:val="00FF3859"/>
    <w:rsid w:val="00FF4904"/>
    <w:rsid w:val="00FF5523"/>
    <w:rsid w:val="0C402F1A"/>
    <w:rsid w:val="0C5C3BA2"/>
    <w:rsid w:val="3C7BF008"/>
    <w:rsid w:val="60A830C1"/>
    <w:rsid w:val="70C68F2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6C0A5E"/>
  <w15:docId w15:val="{98277D30-19D3-4CC0-8F5C-53AB4F91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34" w:qFormat="1"/>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16CE8"/>
    <w:rPr>
      <w:rFonts w:ascii="Cambria" w:hAnsi="Cambria"/>
      <w:lang w:eastAsia="en-US"/>
    </w:rPr>
  </w:style>
  <w:style w:type="paragraph" w:styleId="Heading1">
    <w:name w:val="heading 1"/>
    <w:next w:val="DJCSbody"/>
    <w:link w:val="Heading1Char"/>
    <w:uiPriority w:val="1"/>
    <w:qFormat/>
    <w:rsid w:val="00AC24F5"/>
    <w:pPr>
      <w:keepNext/>
      <w:keepLines/>
      <w:numPr>
        <w:numId w:val="15"/>
      </w:numPr>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CSbody"/>
    <w:link w:val="Heading2Char"/>
    <w:uiPriority w:val="1"/>
    <w:qFormat/>
    <w:rsid w:val="00AC24F5"/>
    <w:pPr>
      <w:keepNext/>
      <w:keepLines/>
      <w:numPr>
        <w:ilvl w:val="1"/>
        <w:numId w:val="15"/>
      </w:numPr>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CSbody"/>
    <w:link w:val="Heading3Char"/>
    <w:uiPriority w:val="1"/>
    <w:unhideWhenUsed/>
    <w:qFormat/>
    <w:rsid w:val="00BA5A04"/>
    <w:pPr>
      <w:keepNext/>
      <w:keepLines/>
      <w:numPr>
        <w:ilvl w:val="2"/>
        <w:numId w:val="15"/>
      </w:numPr>
      <w:spacing w:before="280" w:after="120" w:line="200" w:lineRule="atLeast"/>
      <w:outlineLvl w:val="2"/>
    </w:pPr>
    <w:rPr>
      <w:rFonts w:ascii="Arial" w:eastAsia="MS Gothic" w:hAnsi="Arial" w:cstheme="majorBidi"/>
      <w:b/>
      <w:bCs/>
      <w:color w:val="808080" w:themeColor="background1" w:themeShade="80"/>
      <w:sz w:val="24"/>
      <w:szCs w:val="26"/>
      <w:lang w:eastAsia="en-US"/>
    </w:rPr>
  </w:style>
  <w:style w:type="paragraph" w:styleId="Heading4">
    <w:name w:val="heading 4"/>
    <w:next w:val="DJCSbody"/>
    <w:link w:val="Heading4Char"/>
    <w:uiPriority w:val="1"/>
    <w:unhideWhenUsed/>
    <w:qFormat/>
    <w:rsid w:val="00BA5A04"/>
    <w:pPr>
      <w:keepNext/>
      <w:keepLines/>
      <w:spacing w:before="240" w:after="120" w:line="240" w:lineRule="atLeast"/>
      <w:ind w:left="851"/>
      <w:outlineLvl w:val="3"/>
    </w:pPr>
    <w:rPr>
      <w:rFonts w:ascii="Arial" w:eastAsia="MS Mincho" w:hAnsi="Arial" w:cstheme="majorBidi"/>
      <w:b/>
      <w:bCs/>
      <w:color w:val="808080" w:themeColor="background1" w:themeShade="80"/>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C24F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AC24F5"/>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BA5A04"/>
    <w:rPr>
      <w:rFonts w:ascii="Arial" w:eastAsia="MS Gothic" w:hAnsi="Arial" w:cstheme="majorBidi"/>
      <w:b/>
      <w:bCs/>
      <w:color w:val="808080" w:themeColor="background1" w:themeShade="80"/>
      <w:sz w:val="24"/>
      <w:szCs w:val="26"/>
      <w:lang w:eastAsia="en-US"/>
    </w:rPr>
  </w:style>
  <w:style w:type="character" w:customStyle="1" w:styleId="Heading4Char">
    <w:name w:val="Heading 4 Char"/>
    <w:link w:val="Heading4"/>
    <w:uiPriority w:val="1"/>
    <w:rsid w:val="00BA5A04"/>
    <w:rPr>
      <w:rFonts w:ascii="Arial" w:eastAsia="MS Mincho" w:hAnsi="Arial" w:cstheme="majorBidi"/>
      <w:b/>
      <w:bCs/>
      <w:color w:val="808080" w:themeColor="background1" w:themeShade="80"/>
      <w:sz w:val="22"/>
      <w:lang w:eastAsia="en-US"/>
    </w:rPr>
  </w:style>
  <w:style w:type="paragraph" w:customStyle="1" w:styleId="DJCSbodynospace">
    <w:name w:val="DJCS body no space"/>
    <w:basedOn w:val="DJCSbody"/>
    <w:rsid w:val="00BE6A62"/>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CSreportsubtitlecover">
    <w:name w:val="DJCS report subtitle cover"/>
    <w:basedOn w:val="Normal"/>
    <w:uiPriority w:val="4"/>
    <w:rsid w:val="00AC24F5"/>
    <w:pPr>
      <w:spacing w:after="120" w:line="380" w:lineRule="atLeast"/>
    </w:pPr>
    <w:rPr>
      <w:rFonts w:ascii="Arial" w:hAnsi="Arial"/>
      <w:color w:val="808080" w:themeColor="background1" w:themeShade="80"/>
      <w:sz w:val="32"/>
      <w:szCs w:val="30"/>
    </w:rPr>
  </w:style>
  <w:style w:type="paragraph" w:styleId="FootnoteText">
    <w:name w:val="footnote text"/>
    <w:basedOn w:val="Normal"/>
    <w:link w:val="FootnoteTextChar"/>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BE6A62"/>
    <w:pPr>
      <w:keepNext/>
      <w:keepLines/>
      <w:tabs>
        <w:tab w:val="left" w:pos="567"/>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BE6A62"/>
    <w:pPr>
      <w:keepNext/>
      <w:keepLines/>
      <w:tabs>
        <w:tab w:val="left" w:pos="567"/>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CSreportmaintitlecover">
    <w:name w:val="DJCS report main title cover"/>
    <w:uiPriority w:val="4"/>
    <w:rsid w:val="00AC24F5"/>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CSfooter">
    <w:name w:val="DJCS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CSheader">
    <w:name w:val="DJCS header"/>
    <w:basedOn w:val="DJCSfooter"/>
    <w:uiPriority w:val="11"/>
    <w:rsid w:val="004B65F7"/>
    <w:pPr>
      <w:tabs>
        <w:tab w:val="clear" w:pos="9299"/>
        <w:tab w:val="right" w:pos="8505"/>
      </w:tabs>
      <w:ind w:left="284"/>
    </w:pPr>
    <w:rPr>
      <w:color w:val="FFFFFF" w:themeColor="background1"/>
    </w:rPr>
  </w:style>
  <w:style w:type="character" w:styleId="Strong">
    <w:name w:val="Strong"/>
    <w:uiPriority w:val="22"/>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CSTOCheadingreport">
    <w:name w:val="DJCS TOC heading report"/>
    <w:link w:val="DJCSTOCheadingreportChar"/>
    <w:uiPriority w:val="5"/>
    <w:rsid w:val="00BA5A04"/>
    <w:rPr>
      <w:rFonts w:ascii="Arial" w:eastAsia="MS Gothic" w:hAnsi="Arial" w:cs="Arial"/>
      <w:b/>
      <w:bCs/>
      <w:color w:val="808080" w:themeColor="background1" w:themeShade="80"/>
      <w:kern w:val="32"/>
      <w:sz w:val="40"/>
      <w:szCs w:val="40"/>
      <w:lang w:eastAsia="en-US"/>
    </w:rPr>
  </w:style>
  <w:style w:type="character" w:customStyle="1" w:styleId="DJCSTOCheadingreportChar">
    <w:name w:val="DJCS TOC heading report Char"/>
    <w:link w:val="DJCSTOCheadingreport"/>
    <w:uiPriority w:val="5"/>
    <w:rsid w:val="00BA5A04"/>
    <w:rPr>
      <w:rFonts w:ascii="Arial" w:eastAsia="MS Gothic" w:hAnsi="Arial" w:cs="Arial"/>
      <w:b/>
      <w:bCs/>
      <w:color w:val="808080" w:themeColor="background1" w:themeShade="80"/>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CSbody">
    <w:name w:val="DJCS body"/>
    <w:link w:val="DJCSbodyChar"/>
    <w:qFormat/>
    <w:rsid w:val="00BE6A62"/>
    <w:pPr>
      <w:spacing w:after="120" w:line="250" w:lineRule="atLeast"/>
      <w:ind w:left="851"/>
    </w:pPr>
    <w:rPr>
      <w:rFonts w:ascii="Arial" w:eastAsia="Times" w:hAnsi="Arial"/>
      <w:sz w:val="22"/>
      <w:lang w:eastAsia="en-US"/>
    </w:rPr>
  </w:style>
  <w:style w:type="paragraph" w:customStyle="1" w:styleId="DJCSlist-bulletlevel1">
    <w:name w:val="DJCS list - bullet level 1"/>
    <w:basedOn w:val="DJCSbody"/>
    <w:qFormat/>
    <w:rsid w:val="00BE6A62"/>
    <w:pPr>
      <w:numPr>
        <w:numId w:val="16"/>
      </w:numPr>
      <w:tabs>
        <w:tab w:val="clear" w:pos="680"/>
        <w:tab w:val="num" w:pos="1134"/>
      </w:tabs>
      <w:spacing w:after="40"/>
      <w:ind w:left="1134"/>
    </w:pPr>
  </w:style>
  <w:style w:type="paragraph" w:customStyle="1" w:styleId="DJCStabletext">
    <w:name w:val="DJCS table text"/>
    <w:uiPriority w:val="3"/>
    <w:qFormat/>
    <w:rsid w:val="00C40BFD"/>
    <w:pPr>
      <w:spacing w:before="80" w:after="60"/>
    </w:pPr>
    <w:rPr>
      <w:rFonts w:ascii="Arial" w:hAnsi="Arial"/>
      <w:sz w:val="22"/>
      <w:lang w:eastAsia="en-US"/>
    </w:rPr>
  </w:style>
  <w:style w:type="paragraph" w:customStyle="1" w:styleId="DJCStablecaption">
    <w:name w:val="DJCS table caption"/>
    <w:next w:val="DJCSbody"/>
    <w:uiPriority w:val="3"/>
    <w:qFormat/>
    <w:rsid w:val="00BE6A62"/>
    <w:pPr>
      <w:keepNext/>
      <w:keepLines/>
      <w:spacing w:before="240" w:after="120" w:line="240" w:lineRule="atLeast"/>
      <w:ind w:left="851"/>
    </w:pPr>
    <w:rPr>
      <w:rFonts w:ascii="Arial" w:hAnsi="Arial"/>
      <w:i/>
      <w:color w:val="000000" w:themeColor="text1"/>
      <w:sz w:val="22"/>
      <w:lang w:eastAsia="en-US"/>
    </w:rPr>
  </w:style>
  <w:style w:type="paragraph" w:customStyle="1" w:styleId="DJCSbody-introbold115">
    <w:name w:val="DJCS body - intro bold 11.5"/>
    <w:basedOn w:val="DJCSbody"/>
    <w:uiPriority w:val="11"/>
    <w:rsid w:val="00BE6A62"/>
    <w:pPr>
      <w:spacing w:after="240"/>
    </w:pPr>
    <w:rPr>
      <w:b/>
      <w:sz w:val="23"/>
    </w:rPr>
  </w:style>
  <w:style w:type="paragraph" w:customStyle="1" w:styleId="DJCSfigurecaption">
    <w:name w:val="DJCS figure caption"/>
    <w:next w:val="DJCSbody"/>
    <w:rsid w:val="00BE6A62"/>
    <w:pPr>
      <w:keepNext/>
      <w:keepLines/>
      <w:spacing w:before="240" w:after="120"/>
      <w:ind w:left="851"/>
    </w:pPr>
    <w:rPr>
      <w:rFonts w:ascii="Arial" w:hAnsi="Arial"/>
      <w:i/>
      <w:color w:val="000000" w:themeColor="text1"/>
      <w:sz w:val="22"/>
      <w:lang w:eastAsia="en-US"/>
    </w:rPr>
  </w:style>
  <w:style w:type="paragraph" w:customStyle="1" w:styleId="DJCSlist-bulletlevel2">
    <w:name w:val="DJCS list - bullet level 2"/>
    <w:basedOn w:val="DJCSbody"/>
    <w:uiPriority w:val="2"/>
    <w:qFormat/>
    <w:rsid w:val="00BE6A62"/>
    <w:pPr>
      <w:numPr>
        <w:ilvl w:val="1"/>
        <w:numId w:val="16"/>
      </w:numPr>
      <w:spacing w:after="40"/>
      <w:ind w:left="1701"/>
    </w:pPr>
  </w:style>
  <w:style w:type="paragraph" w:customStyle="1" w:styleId="DJCSbodyafterbullets">
    <w:name w:val="DJCS body after bullets"/>
    <w:basedOn w:val="DJCSbody"/>
    <w:uiPriority w:val="11"/>
    <w:rsid w:val="00BE6A62"/>
    <w:pPr>
      <w:spacing w:before="120"/>
    </w:pPr>
  </w:style>
  <w:style w:type="paragraph" w:customStyle="1" w:styleId="DJCStablebullet2">
    <w:name w:val="DJCS table bullet 2"/>
    <w:basedOn w:val="DJCStabletext"/>
    <w:uiPriority w:val="11"/>
    <w:rsid w:val="00BE6A62"/>
    <w:pPr>
      <w:numPr>
        <w:ilvl w:val="1"/>
        <w:numId w:val="14"/>
      </w:numPr>
      <w:tabs>
        <w:tab w:val="clear" w:pos="227"/>
        <w:tab w:val="num" w:pos="369"/>
      </w:tabs>
      <w:ind w:left="596"/>
    </w:pPr>
  </w:style>
  <w:style w:type="paragraph" w:customStyle="1" w:styleId="DJCStablebullet1">
    <w:name w:val="DJCS table bullet 1"/>
    <w:basedOn w:val="DJCStabletext"/>
    <w:uiPriority w:val="3"/>
    <w:qFormat/>
    <w:rsid w:val="00BE6A62"/>
    <w:pPr>
      <w:numPr>
        <w:numId w:val="17"/>
      </w:numPr>
      <w:ind w:left="312" w:hanging="283"/>
    </w:pPr>
  </w:style>
  <w:style w:type="paragraph" w:customStyle="1" w:styleId="DJCSlist-bulletsafterlevel1numberromanoralpha">
    <w:name w:val="DJCS list - bullets after level 1 number roman or alpha"/>
    <w:basedOn w:val="DJCSbody"/>
    <w:uiPriority w:val="4"/>
    <w:rsid w:val="00BE6A62"/>
    <w:pPr>
      <w:numPr>
        <w:numId w:val="2"/>
      </w:numPr>
      <w:ind w:left="1560"/>
    </w:pPr>
  </w:style>
  <w:style w:type="character" w:customStyle="1" w:styleId="FootnoteTextChar">
    <w:name w:val="Footnote Text Char"/>
    <w:link w:val="FootnoteText"/>
    <w:uiPriority w:val="8"/>
    <w:rsid w:val="00F95057"/>
    <w:rPr>
      <w:rFonts w:ascii="Arial" w:eastAsia="MS Gothic" w:hAnsi="Arial" w:cs="Arial"/>
      <w:sz w:val="16"/>
      <w:szCs w:val="16"/>
      <w:lang w:eastAsia="en-US"/>
    </w:rPr>
  </w:style>
  <w:style w:type="paragraph" w:customStyle="1" w:styleId="DJCSlist-numberdigitlevel1">
    <w:name w:val="DJCS list - number digit level 1"/>
    <w:basedOn w:val="DJCSbody"/>
    <w:uiPriority w:val="2"/>
    <w:rsid w:val="00BE6A62"/>
    <w:pPr>
      <w:numPr>
        <w:numId w:val="12"/>
      </w:numPr>
      <w:tabs>
        <w:tab w:val="clear" w:pos="680"/>
        <w:tab w:val="num" w:pos="1276"/>
      </w:tabs>
      <w:ind w:left="1276"/>
    </w:pPr>
  </w:style>
  <w:style w:type="paragraph" w:customStyle="1" w:styleId="DJCSlist-loweralphalevel2">
    <w:name w:val="DJCS list - lower alpha level 2"/>
    <w:basedOn w:val="DJCSbody"/>
    <w:uiPriority w:val="3"/>
    <w:rsid w:val="00BE6A62"/>
    <w:pPr>
      <w:numPr>
        <w:numId w:val="9"/>
      </w:numPr>
      <w:ind w:left="1701"/>
    </w:pPr>
  </w:style>
  <w:style w:type="paragraph" w:customStyle="1" w:styleId="DJCSlist-numberdigitlevel2">
    <w:name w:val="DJCS list - number digit level 2"/>
    <w:basedOn w:val="DJCSlist-loweralphalevel2"/>
    <w:uiPriority w:val="3"/>
    <w:rsid w:val="00BE6A62"/>
  </w:style>
  <w:style w:type="paragraph" w:customStyle="1" w:styleId="DJCSlist-loweralphalevel1">
    <w:name w:val="DJCS list - lower alpha level 1"/>
    <w:basedOn w:val="DJCSbody"/>
    <w:uiPriority w:val="3"/>
    <w:rsid w:val="00BE6A62"/>
    <w:pPr>
      <w:numPr>
        <w:numId w:val="3"/>
      </w:numPr>
      <w:tabs>
        <w:tab w:val="num" w:pos="1276"/>
      </w:tabs>
      <w:ind w:left="1276"/>
    </w:pPr>
  </w:style>
  <w:style w:type="paragraph" w:customStyle="1" w:styleId="DJCSlist-lowerromanlevel1">
    <w:name w:val="DJCS list - lower roman level 1"/>
    <w:basedOn w:val="DJCSbody"/>
    <w:uiPriority w:val="3"/>
    <w:rsid w:val="00BE6A62"/>
    <w:pPr>
      <w:numPr>
        <w:numId w:val="11"/>
      </w:numPr>
      <w:ind w:left="1276"/>
    </w:pPr>
  </w:style>
  <w:style w:type="paragraph" w:customStyle="1" w:styleId="DJCSlist-lowerromanlevel2">
    <w:name w:val="DJCS list - lower roman level 2"/>
    <w:basedOn w:val="DJCSbody"/>
    <w:uiPriority w:val="3"/>
    <w:rsid w:val="00BE6A62"/>
    <w:pPr>
      <w:numPr>
        <w:numId w:val="4"/>
      </w:numPr>
      <w:ind w:left="1701"/>
    </w:pPr>
  </w:style>
  <w:style w:type="paragraph" w:customStyle="1" w:styleId="DJCSquote">
    <w:name w:val="DJCS quote"/>
    <w:basedOn w:val="DJCSbody"/>
    <w:uiPriority w:val="4"/>
    <w:rsid w:val="00BE6A62"/>
    <w:pPr>
      <w:ind w:left="1276"/>
    </w:pPr>
    <w:rPr>
      <w:i/>
      <w:szCs w:val="18"/>
    </w:rPr>
  </w:style>
  <w:style w:type="paragraph" w:customStyle="1" w:styleId="DJCStablefigurenote">
    <w:name w:val="DJCS table/figure note"/>
    <w:uiPriority w:val="4"/>
    <w:rsid w:val="00BE6A62"/>
    <w:pPr>
      <w:spacing w:before="60" w:after="60" w:line="220" w:lineRule="exact"/>
      <w:ind w:left="851"/>
    </w:pPr>
    <w:rPr>
      <w:rFonts w:ascii="Arial" w:hAnsi="Arial"/>
      <w:sz w:val="18"/>
      <w:lang w:eastAsia="en-US"/>
    </w:rPr>
  </w:style>
  <w:style w:type="paragraph" w:customStyle="1" w:styleId="DJCSbodyaftertablefigure">
    <w:name w:val="DJCS body after table/figure"/>
    <w:basedOn w:val="DJCSbody"/>
    <w:next w:val="DJCSbody"/>
    <w:uiPriority w:val="1"/>
    <w:rsid w:val="00BE6A62"/>
    <w:pPr>
      <w:spacing w:before="240"/>
    </w:pPr>
  </w:style>
  <w:style w:type="paragraph" w:customStyle="1" w:styleId="DJCSlist-bulletsafterlevel2numberromanoralpha">
    <w:name w:val="DJCS list - bullets after level 2 number roman or alpha"/>
    <w:basedOn w:val="DJCSbody"/>
    <w:rsid w:val="00BE6A62"/>
    <w:pPr>
      <w:numPr>
        <w:ilvl w:val="1"/>
        <w:numId w:val="2"/>
      </w:numPr>
      <w:ind w:left="1985"/>
    </w:pPr>
  </w:style>
  <w:style w:type="paragraph" w:customStyle="1" w:styleId="DJCSquotebullet1">
    <w:name w:val="DJCS quote bullet 1"/>
    <w:basedOn w:val="DJCSquote"/>
    <w:rsid w:val="00BE6A62"/>
    <w:pPr>
      <w:numPr>
        <w:numId w:val="5"/>
      </w:numPr>
      <w:tabs>
        <w:tab w:val="clear" w:pos="1304"/>
        <w:tab w:val="num" w:pos="1701"/>
      </w:tabs>
      <w:ind w:left="1701"/>
    </w:pPr>
  </w:style>
  <w:style w:type="paragraph" w:customStyle="1" w:styleId="DJCSquotebullet2">
    <w:name w:val="DJCS quote bullet 2"/>
    <w:basedOn w:val="DJCSquote"/>
    <w:rsid w:val="00BE6A62"/>
    <w:pPr>
      <w:numPr>
        <w:ilvl w:val="1"/>
        <w:numId w:val="5"/>
      </w:numPr>
      <w:ind w:left="2127"/>
    </w:pPr>
  </w:style>
  <w:style w:type="paragraph" w:customStyle="1" w:styleId="DJCStablecolumnheadwhite">
    <w:name w:val="DJCS table column head white"/>
    <w:basedOn w:val="Normal"/>
    <w:uiPriority w:val="11"/>
    <w:qFormat/>
    <w:rsid w:val="00BE6A62"/>
    <w:pPr>
      <w:spacing w:before="80" w:after="60"/>
    </w:pPr>
    <w:rPr>
      <w:rFonts w:ascii="Arial" w:hAnsi="Arial"/>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E6A62"/>
    <w:pPr>
      <w:spacing w:before="80" w:after="60"/>
    </w:pPr>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rPr>
        <w:rFonts w:ascii="Arial" w:hAnsi="Arial"/>
        <w:b/>
        <w:sz w:val="22"/>
      </w:rPr>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next w:val="DJCSbody"/>
    <w:qFormat/>
    <w:rsid w:val="00BA5A04"/>
    <w:pPr>
      <w:spacing w:before="160" w:after="120"/>
      <w:ind w:left="851"/>
    </w:pPr>
    <w:rPr>
      <w:rFonts w:ascii="Arial" w:hAnsi="Arial"/>
      <w:b/>
      <w:color w:val="808080" w:themeColor="background1" w:themeShade="80"/>
      <w:sz w:val="28"/>
      <w:szCs w:val="28"/>
      <w:lang w:eastAsia="en-US"/>
    </w:rPr>
  </w:style>
  <w:style w:type="paragraph" w:customStyle="1" w:styleId="DJCSsmallgapbetweentables">
    <w:name w:val="DJCS small gap between tables"/>
    <w:basedOn w:val="DJCS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CSbodyincontentcontrolbox">
    <w:name w:val="DJCS body in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numPr>
        <w:numId w:val="0"/>
      </w:num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paragraph" w:styleId="TOC3">
    <w:name w:val="toc 3"/>
    <w:basedOn w:val="Normal"/>
    <w:next w:val="Normal"/>
    <w:autoRedefine/>
    <w:uiPriority w:val="39"/>
    <w:unhideWhenUsed/>
    <w:rsid w:val="00BE6A62"/>
    <w:pPr>
      <w:tabs>
        <w:tab w:val="left" w:pos="567"/>
        <w:tab w:val="right" w:leader="dot" w:pos="10206"/>
      </w:tabs>
      <w:spacing w:after="100"/>
      <w:ind w:right="142"/>
    </w:pPr>
    <w:rPr>
      <w:rFonts w:ascii="Arial" w:hAnsi="Arial" w:cs="Arial"/>
      <w:noProof/>
    </w:rPr>
  </w:style>
  <w:style w:type="paragraph" w:customStyle="1" w:styleId="DJCSguidancetext">
    <w:name w:val="DJCS guidance text"/>
    <w:basedOn w:val="DJCSbody"/>
    <w:link w:val="DJCSguidancetextChar"/>
    <w:qFormat/>
    <w:rsid w:val="00695C29"/>
    <w:pPr>
      <w:spacing w:before="60" w:after="60"/>
    </w:pPr>
    <w:rPr>
      <w:i/>
      <w:vanish/>
      <w:color w:val="000000" w:themeColor="text1"/>
      <w:sz w:val="20"/>
    </w:rPr>
  </w:style>
  <w:style w:type="paragraph" w:customStyle="1" w:styleId="DJCStablebullet3">
    <w:name w:val="DJCS table bullet 3"/>
    <w:basedOn w:val="DJCStabletext"/>
    <w:uiPriority w:val="11"/>
    <w:rsid w:val="00216CE8"/>
    <w:pPr>
      <w:tabs>
        <w:tab w:val="num" w:pos="227"/>
      </w:tabs>
      <w:ind w:left="454" w:hanging="227"/>
    </w:pPr>
  </w:style>
  <w:style w:type="character" w:customStyle="1" w:styleId="DJCSbodyChar">
    <w:name w:val="DJCS body Char"/>
    <w:basedOn w:val="DefaultParagraphFont"/>
    <w:link w:val="DJCSbody"/>
    <w:rsid w:val="00216CE8"/>
    <w:rPr>
      <w:rFonts w:ascii="Arial" w:eastAsia="Times" w:hAnsi="Arial"/>
      <w:sz w:val="22"/>
      <w:lang w:eastAsia="en-US"/>
    </w:rPr>
  </w:style>
  <w:style w:type="character" w:customStyle="1" w:styleId="DJCSguidancetextChar">
    <w:name w:val="DJCS guidance text Char"/>
    <w:basedOn w:val="DJCSbodyChar"/>
    <w:link w:val="DJCSguidancetext"/>
    <w:rsid w:val="00695C29"/>
    <w:rPr>
      <w:rFonts w:ascii="Arial" w:eastAsia="Times" w:hAnsi="Arial"/>
      <w:i/>
      <w:vanish/>
      <w:color w:val="000000" w:themeColor="text1"/>
      <w:sz w:val="22"/>
      <w:lang w:eastAsia="en-US"/>
    </w:rPr>
  </w:style>
  <w:style w:type="paragraph" w:customStyle="1" w:styleId="DJCSbody-landscape">
    <w:name w:val="DJCS body - landscape"/>
    <w:basedOn w:val="DJCSbody"/>
    <w:link w:val="DJCSbody-landscapeChar"/>
    <w:qFormat/>
    <w:rsid w:val="00705C12"/>
    <w:pPr>
      <w:ind w:left="0"/>
    </w:pPr>
  </w:style>
  <w:style w:type="character" w:customStyle="1" w:styleId="DJCSbody-landscapeChar">
    <w:name w:val="DJCS body - landscape Char"/>
    <w:basedOn w:val="DJCSbodyChar"/>
    <w:link w:val="DJCSbody-landscape"/>
    <w:rsid w:val="00705C12"/>
    <w:rPr>
      <w:rFonts w:ascii="Arial" w:eastAsia="Times" w:hAnsi="Arial"/>
      <w:sz w:val="22"/>
      <w:lang w:eastAsia="en-US"/>
    </w:rPr>
  </w:style>
  <w:style w:type="paragraph" w:styleId="ListParagraph">
    <w:name w:val="List Paragraph"/>
    <w:basedOn w:val="Normal"/>
    <w:uiPriority w:val="34"/>
    <w:qFormat/>
    <w:rsid w:val="0053643B"/>
    <w:pPr>
      <w:ind w:left="720"/>
      <w:contextualSpacing/>
    </w:pPr>
  </w:style>
  <w:style w:type="character" w:styleId="UnresolvedMention">
    <w:name w:val="Unresolved Mention"/>
    <w:basedOn w:val="DefaultParagraphFont"/>
    <w:uiPriority w:val="99"/>
    <w:semiHidden/>
    <w:unhideWhenUsed/>
    <w:rsid w:val="0053643B"/>
    <w:rPr>
      <w:color w:val="605E5C"/>
      <w:shd w:val="clear" w:color="auto" w:fill="E1DFDD"/>
    </w:rPr>
  </w:style>
  <w:style w:type="paragraph" w:customStyle="1" w:styleId="Default">
    <w:name w:val="Default"/>
    <w:rsid w:val="0053643B"/>
    <w:pPr>
      <w:autoSpaceDE w:val="0"/>
      <w:autoSpaceDN w:val="0"/>
      <w:adjustRightInd w:val="0"/>
    </w:pPr>
    <w:rPr>
      <w:rFonts w:ascii="VIC Light" w:eastAsiaTheme="minorHAnsi" w:hAnsi="VIC Light" w:cs="VIC Light"/>
      <w:color w:val="000000"/>
      <w:sz w:val="24"/>
      <w:szCs w:val="24"/>
      <w:lang w:eastAsia="en-US"/>
      <w14:ligatures w14:val="standardContextual"/>
    </w:rPr>
  </w:style>
  <w:style w:type="paragraph" w:styleId="Revision">
    <w:name w:val="Revision"/>
    <w:hidden/>
    <w:uiPriority w:val="71"/>
    <w:semiHidden/>
    <w:rsid w:val="0080769B"/>
    <w:rPr>
      <w:rFonts w:ascii="Cambria" w:hAnsi="Cambria"/>
      <w:lang w:eastAsia="en-US"/>
    </w:rPr>
  </w:style>
  <w:style w:type="character" w:styleId="CommentReference">
    <w:name w:val="annotation reference"/>
    <w:basedOn w:val="DefaultParagraphFont"/>
    <w:uiPriority w:val="99"/>
    <w:semiHidden/>
    <w:unhideWhenUsed/>
    <w:rsid w:val="003869B9"/>
    <w:rPr>
      <w:sz w:val="16"/>
      <w:szCs w:val="16"/>
    </w:rPr>
  </w:style>
  <w:style w:type="paragraph" w:styleId="CommentText">
    <w:name w:val="annotation text"/>
    <w:basedOn w:val="Normal"/>
    <w:link w:val="CommentTextChar"/>
    <w:uiPriority w:val="99"/>
    <w:unhideWhenUsed/>
    <w:rsid w:val="003869B9"/>
  </w:style>
  <w:style w:type="character" w:customStyle="1" w:styleId="CommentTextChar">
    <w:name w:val="Comment Text Char"/>
    <w:basedOn w:val="DefaultParagraphFont"/>
    <w:link w:val="CommentText"/>
    <w:uiPriority w:val="99"/>
    <w:rsid w:val="003869B9"/>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869B9"/>
    <w:rPr>
      <w:b/>
      <w:bCs/>
    </w:rPr>
  </w:style>
  <w:style w:type="character" w:customStyle="1" w:styleId="CommentSubjectChar">
    <w:name w:val="Comment Subject Char"/>
    <w:basedOn w:val="CommentTextChar"/>
    <w:link w:val="CommentSubject"/>
    <w:uiPriority w:val="99"/>
    <w:semiHidden/>
    <w:rsid w:val="003869B9"/>
    <w:rPr>
      <w:rFonts w:ascii="Cambria" w:hAnsi="Cambria"/>
      <w:b/>
      <w:bCs/>
      <w:lang w:eastAsia="en-US"/>
    </w:rPr>
  </w:style>
  <w:style w:type="character" w:styleId="Mention">
    <w:name w:val="Mention"/>
    <w:basedOn w:val="DefaultParagraphFont"/>
    <w:uiPriority w:val="99"/>
    <w:unhideWhenUsed/>
    <w:rsid w:val="00AC1B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www.workingwithchildren.vic.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vic.gov.au/victorian-common-funding-agreement" TargetMode="Externa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s://deptjustice.smartygrants.com.au"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crimeprevention.vic.gov.au/grants-and-programs/creating-safer-places-grants-2026" TargetMode="External"/><Relationship Id="rId27" Type="http://schemas.openxmlformats.org/officeDocument/2006/relationships/header" Target="header10.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icgov.sharepoint.com/sites/VicgovAssetLibrary/Shared%20Documents/DJCS%20Templates/Report%20A4%20-%20portrait%20-%20navy.dotx" TargetMode="External"/></Relationships>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SelectedStyle="\APA.XSL" StyleName="APA"/>
</file>

<file path=customXml/item3.xml><?xml version="1.0" encoding="utf-8"?>
<p:properties xmlns:p="http://schemas.microsoft.com/office/2006/metadata/properties" xmlns:pc="http://schemas.microsoft.com/office/infopath/2007/PartnerControls" xmlns:xsi="http://www.w3.org/2001/XMLSchema-instance">
  <documentManagement>
    <lcf76f155ced4ddcb4097134ff3c332f xmlns="3da5ff4c-6ecc-4017-801d-ad417156bc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C7DB656D40FFC47ACBD3C51ACD6A042" ma:contentTypeName="Document" ma:contentTypeScope="" ma:contentTypeVersion="11" ma:versionID="315994f162cfb013d1b54de2223b7788">
  <xsd:schema xmlns:xsd="http://www.w3.org/2001/XMLSchema" xmlns:ns2="3da5ff4c-6ecc-4017-801d-ad417156bc12" xmlns:p="http://schemas.microsoft.com/office/2006/metadata/properties" xmlns:xs="http://www.w3.org/2001/XMLSchema" ma:fieldsID="eb731566e5e1db8bfa655a9f4a6c4c85" ma:root="true" ns2:_="" targetNamespace="http://schemas.microsoft.com/office/2006/metadata/properties">
    <xsd:import namespace="3da5ff4c-6ecc-4017-801d-ad417156bc12"/>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ObjectDetectorVersions"/>
                <xsd:element minOccurs="0" ref="ns2:lcf76f155ced4ddcb4097134ff3c332f"/>
                <xsd:element minOccurs="0" ref="ns2:MediaServiceDateTaken"/>
                <xsd:element minOccurs="0" ref="ns2:MediaServiceGenerationTime"/>
                <xsd:element minOccurs="0" ref="ns2:MediaServiceEventHashCode"/>
                <xsd:element minOccurs="0" ref="ns2:MediaServiceOCR"/>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3da5ff4c-6ecc-4017-801d-ad417156bc12">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SearchProperties" ma:hidden="true" ma:index="10" ma:internalName="MediaServiceSearchProperties" ma:readOnly="true" name="MediaServiceSearchProperties" nillable="true">
      <xsd:simpleType>
        <xsd:restriction base="dms:Note"/>
      </xsd:simpleType>
    </xsd:element>
    <xsd:element ma:displayName="MediaServiceObjectDetectorVersions" ma:hidden="true" ma:index="1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13" ma:internalName="lcf76f155ced4ddcb4097134ff3c332f" ma:isKeyword="false" ma:open="true" ma:readOnly="false" ma:sspId="9292314e-c97d-49c1-8ae7-4cb6e1c4f97c"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DateTaken" ma:hidden="true" ma:index="14" ma:indexed="true" ma:internalName="MediaServiceDateTaken" ma:readOnly="true" name="MediaServiceDateTaken"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Extracted Text" ma:index="17" ma:internalName="MediaServiceOCR" ma:readOnly="true" name="MediaServiceOCR" nillable="true">
      <xsd:simpleType>
        <xsd:restriction base="dms:Note">
          <xsd:maxLength value="255"/>
        </xsd:restriction>
      </xsd:simpleType>
    </xsd:element>
    <xsd:element ma:displayName="MediaLengthInSeconds" ma:hidden="true" ma:index="18" ma:internalName="MediaLengthInSeconds" ma:readOnly="true" name="MediaLengthInSeconds" nillable="true">
      <xsd:simpleType>
        <xsd:restriction base="dms:Unknow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8916F-538A-4A35-8D6B-F790DFF132FD}">
  <ds:schemaRefs>
    <ds:schemaRef ds:uri="http://schemas.microsoft.com/sharepoint/v3/contenttype/forms"/>
  </ds:schemaRefs>
</ds:datastoreItem>
</file>

<file path=customXml/itemProps2.xml><?xml version="1.0" encoding="utf-8"?>
<ds:datastoreItem xmlns:ds="http://schemas.openxmlformats.org/officeDocument/2006/customXml" ds:itemID="{A6072575-0782-4E02-9FDB-3EA1D13942E2}">
  <ds:schemaRefs>
    <ds:schemaRef ds:uri="http://schemas.openxmlformats.org/officeDocument/2006/bibliography"/>
  </ds:schemaRefs>
</ds:datastoreItem>
</file>

<file path=customXml/itemProps3.xml><?xml version="1.0" encoding="utf-8"?>
<ds:datastoreItem xmlns:ds="http://schemas.openxmlformats.org/officeDocument/2006/customXml" ds:itemID="{BA862887-0F19-4E4F-946C-B663BAC8FA5E}">
  <ds:schemaRefs>
    <ds:schemaRef ds:uri="http://schemas.microsoft.com/office/2006/metadata/properties"/>
    <ds:schemaRef ds:uri="http://schemas.microsoft.com/office/infopath/2007/PartnerControls"/>
    <ds:schemaRef ds:uri="3da5ff4c-6ecc-4017-801d-ad417156bc12"/>
  </ds:schemaRefs>
</ds:datastoreItem>
</file>

<file path=customXml/itemProps4.xml><?xml version="1.0" encoding="utf-8"?>
<ds:datastoreItem xmlns:ds="http://schemas.openxmlformats.org/officeDocument/2006/customXml" ds:itemID="{F7DEA1EB-56AA-4824-A5A2-CC1DD7CE8EA8}">
  <ds:schemaRefs>
    <ds:schemaRef ds:uri="http://schemas.microsoft.com/office/2006/metadata/contentType"/>
    <ds:schemaRef ds:uri="http://schemas.microsoft.com/office/2006/metadata/properties/metaAttributes"/>
    <ds:schemaRef ds:uri="http://www.w3.org/2001/XMLSchema"/>
    <ds:schemaRef ds:uri="3da5ff4c-6ecc-4017-801d-ad417156bc1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Report%20A4%20-%20portrait%20-%20navy.dotx</Template>
  <TotalTime>3</TotalTime>
  <Pages>10</Pages>
  <Words>2752</Words>
  <Characters>15689</Characters>
  <Application>Microsoft Office Word</Application>
  <DocSecurity>0</DocSecurity>
  <Lines>130</Lines>
  <Paragraphs>36</Paragraphs>
  <ScaleCrop>false</ScaleCrop>
  <Manager/>
  <Company>DJCS</Company>
  <LinksUpToDate>false</LinksUpToDate>
  <CharactersWithSpaces>18405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Creating Safer Places (CSP) Guidelines (September 2026).docx</dc:title>
  <dc:subject/>
  <dc:creator>Susan J Bond (DJCS)</dc:creator>
  <cp:keywords/>
  <dc:description/>
  <cp:lastModifiedBy>Terry M Truman (DJCS)</cp:lastModifiedBy>
  <cp:revision>3</cp:revision>
  <cp:lastPrinted>2017-07-11T06:32:00Z</cp:lastPrinted>
  <dcterms:created xsi:type="dcterms:W3CDTF">2026-09-13T21:46:00Z</dcterms:created>
  <dcterms:modified xsi:type="dcterms:W3CDTF">2026-09-14T00:01:00Z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0x0101001C7DB656D40FFC47ACBD3C51ACD6A042</vt:lpwstr>
  </property>
  <property fmtid="{D5CDD505-2E9C-101B-9397-08002B2CF9AE}" pid="4" name="_dlc_DocIdItemGuid">
    <vt:lpwstr>877bb3b5-9a22-4a6e-a824-5825208e6d98</vt:lpwstr>
  </property>
  <property fmtid="{D5CDD505-2E9C-101B-9397-08002B2CF9AE}" pid="5" name="MediaServiceImageTags">
    <vt:lpwstr/>
  </property>
</Properties>
</file>